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5B6C" w14:textId="77777777" w:rsidR="000F79E1" w:rsidRDefault="000E18EA" w:rsidP="0013691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1D5BA2" wp14:editId="6C1D5BA3">
                <wp:simplePos x="0" y="0"/>
                <wp:positionH relativeFrom="column">
                  <wp:posOffset>1357630</wp:posOffset>
                </wp:positionH>
                <wp:positionV relativeFrom="paragraph">
                  <wp:posOffset>-182880</wp:posOffset>
                </wp:positionV>
                <wp:extent cx="0" cy="1220470"/>
                <wp:effectExtent l="0" t="0" r="38100" b="36830"/>
                <wp:wrapNone/>
                <wp:docPr id="5" name="Rechte verbindingslij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04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A0BF3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77971" id="Rechte verbindingslijn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pt,-14.4pt" to="106.9pt,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" strokecolor="#a0bf35" strokeweight="2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C1D5BA4" wp14:editId="6C1D5BA5">
            <wp:simplePos x="0" y="0"/>
            <wp:positionH relativeFrom="column">
              <wp:posOffset>-29210</wp:posOffset>
            </wp:positionH>
            <wp:positionV relativeFrom="page">
              <wp:posOffset>480060</wp:posOffset>
            </wp:positionV>
            <wp:extent cx="1198245" cy="1134745"/>
            <wp:effectExtent l="0" t="0" r="1905" b="8255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4B43">
        <w:rPr>
          <w:noProof/>
        </w:rPr>
        <w:t xml:space="preserve"> </w:t>
      </w:r>
    </w:p>
    <w:p w14:paraId="6C1D5B6D" w14:textId="77777777" w:rsidR="00136917" w:rsidRPr="00136917" w:rsidRDefault="00136917" w:rsidP="00136917"/>
    <w:p w14:paraId="6C1D5B6E" w14:textId="77777777" w:rsidR="005A433B" w:rsidRPr="00D55136" w:rsidRDefault="00D55136" w:rsidP="005A433B">
      <w:pPr>
        <w:autoSpaceDE w:val="0"/>
        <w:autoSpaceDN w:val="0"/>
        <w:adjustRightInd w:val="0"/>
        <w:spacing w:after="0" w:line="240" w:lineRule="auto"/>
        <w:rPr>
          <w:color w:val="3B59A2"/>
          <w:sz w:val="48"/>
          <w:szCs w:val="48"/>
        </w:rPr>
      </w:pPr>
      <w:r w:rsidRPr="00D55136">
        <w:rPr>
          <w:noProof/>
          <w:color w:val="3B59A2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D5BA6" wp14:editId="6C1D5BA7">
                <wp:simplePos x="0" y="0"/>
                <wp:positionH relativeFrom="column">
                  <wp:posOffset>3733165</wp:posOffset>
                </wp:positionH>
                <wp:positionV relativeFrom="page">
                  <wp:posOffset>2324100</wp:posOffset>
                </wp:positionV>
                <wp:extent cx="2560320" cy="8549640"/>
                <wp:effectExtent l="0" t="0" r="0" b="3810"/>
                <wp:wrapSquare wrapText="bothSides"/>
                <wp:docPr id="212" name="AutoV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8549640"/>
                        </a:xfrm>
                        <a:prstGeom prst="roundRect">
                          <a:avLst>
                            <a:gd name="adj" fmla="val 873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D5BD1" w14:textId="77777777" w:rsidR="005A433B" w:rsidRPr="00131DBD" w:rsidRDefault="00131DBD" w:rsidP="00131DBD">
                            <w:pPr>
                              <w:spacing w:before="240" w:after="240" w:line="240" w:lineRule="auto"/>
                              <w:rPr>
                                <w:rFonts w:asciiTheme="majorHAnsi" w:eastAsiaTheme="majorEastAsia" w:hAnsiTheme="majorHAnsi" w:cstheme="majorBidi"/>
                                <w:color w:val="A0BF35"/>
                                <w:sz w:val="28"/>
                                <w:szCs w:val="28"/>
                              </w:rPr>
                            </w:pPr>
                            <w:r w:rsidRPr="00131DBD">
                              <w:rPr>
                                <w:rStyle w:val="A2"/>
                                <w:b/>
                                <w:bCs/>
                                <w:color w:val="A0BF35"/>
                                <w:sz w:val="28"/>
                                <w:szCs w:val="28"/>
                              </w:rPr>
                              <w:t>Wat staat er te gebeuren?</w:t>
                            </w:r>
                          </w:p>
                          <w:p w14:paraId="6C1D5BD2" w14:textId="77777777" w:rsidR="00131DBD" w:rsidRDefault="00131DBD" w:rsidP="007B27AB">
                            <w:pPr>
                              <w:pStyle w:val="Pa3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Projectnummer:</w:t>
                            </w:r>
                          </w:p>
                          <w:p w14:paraId="6C1D5BD3" w14:textId="3D17C7CB" w:rsidR="00E647FE" w:rsidRPr="000724F7" w:rsidRDefault="00000000" w:rsidP="007B27AB">
                            <w:pPr>
                              <w:pStyle w:val="Pa3"/>
                              <w:spacing w:line="240" w:lineRule="auto"/>
                              <w:ind w:left="347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Style w:val="invulvelden"/>
                                </w:rPr>
                                <w:alias w:val="projectnummer"/>
                                <w:tag w:val="projectnummer"/>
                                <w:id w:val="1083343350"/>
                                <w:lock w:val="sdtLocked"/>
                                <w:placeholder>
                                  <w:docPart w:val="DFCA36A35FD6457295B91259F873261B"/>
                                </w:placeholder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705EB3">
                                  <w:rPr>
                                    <w:rStyle w:val="invulvelden"/>
                                  </w:rPr>
                                  <w:t>03_000018399</w:t>
                                </w:r>
                              </w:sdtContent>
                            </w:sdt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4" w14:textId="54AE45D5" w:rsidR="00E647FE" w:rsidRPr="007B27AB" w:rsidRDefault="00F875A4" w:rsidP="007B27AB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bookmarkStart w:id="0" w:name="werken"/>
                            <w:r w:rsidRPr="00AB43A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We werken aan de nutsleidingen voor:</w:t>
                            </w:r>
                            <w:bookmarkEnd w:id="0"/>
                            <w:r w:rsidR="007B27A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-177281773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705EB3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☒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elektriciteit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-2040261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D266F5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aardgas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-16021835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36917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ri</w:t>
                            </w:r>
                            <w:r w:rsidR="007B27AB" w:rsidRPr="00261AC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olering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31240165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705EB3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☒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drinkwater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  <w:color w:val="3B59A2"/>
                                  <w:sz w:val="22"/>
                                  <w:szCs w:val="22"/>
                                </w:rPr>
                                <w:id w:val="8937705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109EB">
                                  <w:rPr>
                                    <w:rFonts w:ascii="MS Gothic" w:eastAsia="MS Gothic" w:hAnsi="MS Gothic" w:hint="eastAsia"/>
                                    <w:color w:val="3B59A2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t>telecom</w:t>
                            </w:r>
                            <w:r w:rsidR="007B27AB" w:rsidRPr="007B27AB">
                              <w:rPr>
                                <w:rFonts w:asciiTheme="minorHAnsi" w:hAnsiTheme="minorHAnsi"/>
                                <w:color w:val="3B59A2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6C1D5BD5" w14:textId="21CA79C8" w:rsidR="00E647FE" w:rsidRPr="000724F7" w:rsidRDefault="00131DBD" w:rsidP="007B27AB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We werken hier: </w:t>
                            </w:r>
                            <w:r w:rsidR="00914AE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Adres"/>
                                <w:tag w:val="Adres"/>
                                <w:id w:val="-12000379"/>
                                <w:lock w:val="sdtLocked"/>
                                <w:placeholder>
                                  <w:docPart w:val="1403A25217B346BF8AAF035D290407F6"/>
                                </w:placeholder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 w:rsidR="00B80945">
                                  <w:rPr>
                                    <w:rStyle w:val="invulvelden"/>
                                  </w:rPr>
                                  <w:t>Sint-Elooswinkelstraat</w:t>
                                </w:r>
                              </w:sdtContent>
                            </w:sdt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6" w14:textId="222FF911" w:rsidR="008A0E8C" w:rsidRPr="008A0E8C" w:rsidRDefault="00131DBD" w:rsidP="008A0E8C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De werken worden uitgevoerd door</w:t>
                            </w:r>
                            <w:r w:rsidR="007B27A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naam aannemer"/>
                                <w:tag w:val=""/>
                                <w:id w:val="13270993"/>
                                <w:lock w:val="sdtLocked"/>
                                <w:placeholder>
                                  <w:docPart w:val="C7C847133EBC42A99D0AE70361664F4D"/>
                                </w:placeholder>
  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B80945">
                                  <w:rPr>
                                    <w:rStyle w:val="invulvelden"/>
                                  </w:rPr>
                                  <w:t>Cas-Vos</w:t>
                                </w:r>
                              </w:sdtContent>
                            </w:sdt>
                            <w:r w:rsidRPr="00D5513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br/>
                              <w:t>in opdracht van</w:t>
                            </w:r>
                            <w:r w:rsidR="008A0E8C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724F7" w:rsidRPr="002E67D5">
                              <w:rPr>
                                <w:rStyle w:val="invulvelden"/>
                                <w:color w:val="auto"/>
                              </w:rPr>
                              <w:t>De Watergroep</w:t>
                            </w:r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7" w14:textId="11F99800" w:rsidR="00E647FE" w:rsidRPr="000724F7" w:rsidRDefault="00131DBD" w:rsidP="007B27AB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We planne</w:t>
                            </w:r>
                            <w:r w:rsidR="0046001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</w:t>
                            </w:r>
                            <w:r w:rsidR="00A76BAD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de start van de werken op</w:t>
                            </w:r>
                            <w:r w:rsidR="0046001E" w:rsidRPr="0046001E">
                              <w:rPr>
                                <w:rStyle w:val="invulvelden"/>
                              </w:rPr>
                              <w:t xml:space="preserve"> </w:t>
                            </w:r>
                            <w:r w:rsidR="004109EB">
                              <w:rPr>
                                <w:rStyle w:val="invulvelden"/>
                              </w:rPr>
                              <w:t>2</w:t>
                            </w:r>
                            <w:r w:rsidR="009405FA">
                              <w:rPr>
                                <w:rStyle w:val="invulvelden"/>
                              </w:rPr>
                              <w:t>4</w:t>
                            </w:r>
                            <w:r w:rsidR="004109EB">
                              <w:rPr>
                                <w:rStyle w:val="invulvelden"/>
                              </w:rPr>
                              <w:t>/09/2026</w:t>
                            </w:r>
                            <w:r w:rsidR="000724F7">
                              <w:rPr>
                                <w:rStyle w:val="invulvelden"/>
                              </w:rPr>
                              <w:br/>
                            </w:r>
                          </w:p>
                          <w:p w14:paraId="6C1D5BD8" w14:textId="7A044308" w:rsidR="00ED7E3D" w:rsidRPr="00A55C57" w:rsidRDefault="00131DBD" w:rsidP="00A55C57">
                            <w:pPr>
                              <w:pStyle w:val="Pa3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left="36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733E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De geschatte duur van de werken is: </w:t>
                            </w:r>
                            <w:r w:rsidR="00A55C57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br/>
                            </w:r>
                            <w:sdt>
                              <w:sdtPr>
                                <w:rPr>
                                  <w:rStyle w:val="invulvelden"/>
                                </w:rPr>
                                <w:alias w:val="Duur"/>
                                <w:tag w:val=""/>
                                <w:id w:val="164371967"/>
                                <w:lock w:val="sdtLocked"/>
                                <w:placeholder>
                                  <w:docPart w:val="9869E93D710F4815842C6A5A66208AD9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rFonts w:ascii="Simplon Norm" w:hAnsi="Simplon Norm" w:cstheme="minorHAnsi"/>
                                  <w:color w:val="auto"/>
                                  <w:sz w:val="24"/>
                                  <w:szCs w:val="22"/>
                                </w:rPr>
                              </w:sdtEndPr>
                              <w:sdtContent>
                                <w:r w:rsidR="004109EB">
                                  <w:rPr>
                                    <w:rStyle w:val="invulvelden"/>
                                  </w:rPr>
                                  <w:t>± 3 weken</w:t>
                                </w:r>
                              </w:sdtContent>
                            </w:sdt>
                          </w:p>
                          <w:p w14:paraId="6C1D5BD9" w14:textId="77777777" w:rsidR="007B27AB" w:rsidRPr="007B27AB" w:rsidRDefault="007B27AB" w:rsidP="00131DBD"/>
                          <w:p w14:paraId="6C1D5BDA" w14:textId="77777777" w:rsidR="00136917" w:rsidRDefault="00131DBD" w:rsidP="00131DBD">
                            <w:pPr>
                              <w:rPr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EB236B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 xml:space="preserve">Bij </w:t>
                            </w:r>
                            <w:r w:rsidRPr="008A0E8C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vragen</w:t>
                            </w:r>
                            <w:r w:rsidRPr="00EB236B">
                              <w:rPr>
                                <w:color w:val="92D05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6C1D5BDB" w14:textId="2C83DBE9" w:rsidR="005A433B" w:rsidRPr="00A55C57" w:rsidRDefault="00000000" w:rsidP="00A55C57">
                            <w:pPr>
                              <w:spacing w:after="0"/>
                              <w:rPr>
                                <w:rStyle w:val="invulvelden"/>
                                <w:color w:val="FF0000"/>
                              </w:rPr>
                            </w:pPr>
                            <w:sdt>
                              <w:sdtPr>
                                <w:rPr>
                                  <w:rStyle w:val="invulvelden"/>
                                </w:rPr>
                                <w:alias w:val="verantwoordelijke"/>
                                <w:tag w:val=""/>
                                <w:id w:val="371667889"/>
                                <w:lock w:val="sdtLocked"/>
                                <w:placeholder>
                                  <w:docPart w:val="5FABB1D6E26740CCB96C452C674CE2BA"/>
                                </w:placeholder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>
                                <w:rPr>
                                  <w:rStyle w:val="Standaardalinea-lettertype"/>
                                  <w:color w:val="auto"/>
                                </w:rPr>
                              </w:sdtEndPr>
                              <w:sdtContent>
                                <w:r w:rsidR="00B80945">
                                  <w:rPr>
                                    <w:rStyle w:val="invulvelden"/>
                                  </w:rPr>
                                  <w:t>Werner Sacré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Style w:val="invulvelden"/>
                              </w:rPr>
                              <w:alias w:val="Telefoonnummer"/>
                              <w:tag w:val="Telefoonnummer"/>
                              <w:id w:val="-169564137"/>
                              <w:lock w:val="sdtLocked"/>
                              <w:placeholder>
                                <w:docPart w:val="3CC5A33578974F7D9907F3650AEEF111"/>
                              </w:placeholder>
                              <w:dataBinding w:prefixMappings="xmlns:ns0='http://schemas.microsoft.com/office/2006/coverPageProps' " w:xpath="/ns0:CoverPageProperties[1]/ns0:CompanyPhone[1]" w:storeItemID="{55AF091B-3C7A-41E3-B477-F2FDAA23CFDA}"/>
                              <w:text/>
                            </w:sdtPr>
                            <w:sdtContent>
                              <w:p w14:paraId="6C1D5BDC" w14:textId="410A0446" w:rsidR="00914AE6" w:rsidRDefault="00B80945" w:rsidP="00AB43A6">
                                <w:pPr>
                                  <w:spacing w:after="0"/>
                                  <w:rPr>
                                    <w:rStyle w:val="invulvelden"/>
                                  </w:rPr>
                                </w:pPr>
                                <w:r>
                                  <w:rPr>
                                    <w:rStyle w:val="invulvelden"/>
                                  </w:rPr>
                                  <w:t>0473/97.66.78</w:t>
                                </w:r>
                              </w:p>
                            </w:sdtContent>
                          </w:sdt>
                          <w:p w14:paraId="6C1D5BDD" w14:textId="77777777" w:rsidR="00136917" w:rsidRDefault="00136917" w:rsidP="00AB43A6">
                            <w:pPr>
                              <w:spacing w:after="0"/>
                              <w:rPr>
                                <w:rStyle w:val="invulvelden"/>
                              </w:rPr>
                            </w:pPr>
                          </w:p>
                          <w:p w14:paraId="6C1D5BDE" w14:textId="77777777" w:rsidR="00136917" w:rsidRPr="00CE55DB" w:rsidRDefault="00136917" w:rsidP="00136917">
                            <w:r w:rsidRPr="0099109E">
                              <w:t>Het telefoonnummer voor opmerkingen over de werfsignalisatie vind je op de borden langs de werf.</w:t>
                            </w:r>
                          </w:p>
                          <w:p w14:paraId="6C1D5BDF" w14:textId="77777777" w:rsidR="00136917" w:rsidRPr="00D55136" w:rsidRDefault="00136917" w:rsidP="00AB43A6">
                            <w:pPr>
                              <w:spacing w:after="0"/>
                              <w:rPr>
                                <w:color w:val="3B59A2"/>
                              </w:rPr>
                            </w:pPr>
                          </w:p>
                        </w:txbxContent>
                      </wps:txbx>
                      <wps:bodyPr rot="0" vert="horz" wrap="square" lIns="182880" tIns="72000" rIns="182880" bIns="7315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D5BA6" id="AutoVorm 14" o:spid="_x0000_s1026" style="position:absolute;margin-left:293.95pt;margin-top:183pt;width:201.6pt;height:67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57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" fillcolor="#deeaf6 [664]" stroked="f" strokeweight=".5pt">
                <v:stroke joinstyle="miter"/>
                <v:textbox inset="14.4pt,2mm,14.4pt,5.76pt">
                  <w:txbxContent>
                    <w:p w14:paraId="6C1D5BD1" w14:textId="77777777" w:rsidR="005A433B" w:rsidRPr="00131DBD" w:rsidRDefault="00131DBD" w:rsidP="00131DBD">
                      <w:pPr>
                        <w:spacing w:before="240" w:after="240" w:line="240" w:lineRule="auto"/>
                        <w:rPr>
                          <w:rFonts w:asciiTheme="majorHAnsi" w:eastAsiaTheme="majorEastAsia" w:hAnsiTheme="majorHAnsi" w:cstheme="majorBidi"/>
                          <w:color w:val="A0BF35"/>
                          <w:sz w:val="28"/>
                          <w:szCs w:val="28"/>
                        </w:rPr>
                      </w:pPr>
                      <w:r w:rsidRPr="00131DBD">
                        <w:rPr>
                          <w:rStyle w:val="A2"/>
                          <w:b/>
                          <w:bCs/>
                          <w:color w:val="A0BF35"/>
                          <w:sz w:val="28"/>
                          <w:szCs w:val="28"/>
                        </w:rPr>
                        <w:t>Wat staat er te gebeuren?</w:t>
                      </w:r>
                    </w:p>
                    <w:p w14:paraId="6C1D5BD2" w14:textId="77777777" w:rsidR="00131DBD" w:rsidRDefault="00131DBD" w:rsidP="007B27AB">
                      <w:pPr>
                        <w:pStyle w:val="Pa3"/>
                        <w:numPr>
                          <w:ilvl w:val="0"/>
                          <w:numId w:val="1"/>
                        </w:numPr>
                        <w:spacing w:line="240" w:lineRule="auto"/>
                        <w:ind w:left="36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Projectnummer:</w:t>
                      </w:r>
                    </w:p>
                    <w:p w14:paraId="6C1D5BD3" w14:textId="3D17C7CB" w:rsidR="00E647FE" w:rsidRPr="000724F7" w:rsidRDefault="00000000" w:rsidP="007B27AB">
                      <w:pPr>
                        <w:pStyle w:val="Pa3"/>
                        <w:spacing w:line="240" w:lineRule="auto"/>
                        <w:ind w:left="347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Style w:val="invulvelden"/>
                          </w:rPr>
                          <w:alias w:val="projectnummer"/>
                          <w:tag w:val="projectnummer"/>
                          <w:id w:val="1083343350"/>
                          <w:lock w:val="sdtLocked"/>
                          <w:placeholder>
                            <w:docPart w:val="DFCA36A35FD6457295B91259F873261B"/>
                          </w:placeholder>
                        </w:sdtPr>
                        <w:sdtEndPr>
                          <w:rPr>
                            <w:rStyle w:val="Standaardalinea-lettertype"/>
                            <w:rFonts w:ascii="Simplon Norm" w:hAnsi="Simplon Norm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705EB3">
                            <w:rPr>
                              <w:rStyle w:val="invulvelden"/>
                            </w:rPr>
                            <w:t>03_000018399</w:t>
                          </w:r>
                        </w:sdtContent>
                      </w:sdt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4" w14:textId="54AE45D5" w:rsidR="00E647FE" w:rsidRPr="007B27AB" w:rsidRDefault="00F875A4" w:rsidP="007B27AB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bookmarkStart w:id="1" w:name="werken"/>
                      <w:r w:rsidRPr="00AB43A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We werken aan de nutsleidingen voor:</w:t>
                      </w:r>
                      <w:bookmarkEnd w:id="1"/>
                      <w:r w:rsidR="007B27AB">
                        <w:rPr>
                          <w:rFonts w:asciiTheme="minorHAnsi" w:hAnsiTheme="minorHAnsi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-177281773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705EB3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☒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elektriciteit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-2040261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D266F5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aardgas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-16021835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36917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ri</w:t>
                      </w:r>
                      <w:r w:rsidR="007B27AB" w:rsidRPr="00261AC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olering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31240165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705EB3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☒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drinkwater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Fonts w:asciiTheme="minorHAnsi" w:hAnsiTheme="minorHAnsi"/>
                            <w:color w:val="3B59A2"/>
                            <w:sz w:val="22"/>
                            <w:szCs w:val="22"/>
                          </w:rPr>
                          <w:id w:val="8937705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109EB">
                            <w:rPr>
                              <w:rFonts w:ascii="MS Gothic" w:eastAsia="MS Gothic" w:hAnsi="MS Gothic" w:hint="eastAsia"/>
                              <w:color w:val="3B59A2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t>telecom</w:t>
                      </w:r>
                      <w:r w:rsidR="007B27AB" w:rsidRPr="007B27AB">
                        <w:rPr>
                          <w:rFonts w:asciiTheme="minorHAnsi" w:hAnsiTheme="minorHAnsi"/>
                          <w:color w:val="3B59A2"/>
                          <w:sz w:val="22"/>
                          <w:szCs w:val="22"/>
                        </w:rPr>
                        <w:br/>
                      </w:r>
                    </w:p>
                    <w:p w14:paraId="6C1D5BD5" w14:textId="21CA79C8" w:rsidR="00E647FE" w:rsidRPr="000724F7" w:rsidRDefault="00131DBD" w:rsidP="007B27AB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We werken hier: </w:t>
                      </w:r>
                      <w:r w:rsidR="00914AE6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Style w:val="invulvelden"/>
                          </w:rPr>
                          <w:alias w:val="Adres"/>
                          <w:tag w:val="Adres"/>
                          <w:id w:val="-12000379"/>
                          <w:lock w:val="sdtLocked"/>
                          <w:placeholder>
                            <w:docPart w:val="1403A25217B346BF8AAF035D290407F6"/>
                          </w:placeholder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 w:rsidR="00B80945">
                            <w:rPr>
                              <w:rStyle w:val="invulvelden"/>
                            </w:rPr>
                            <w:t>Sint-Elooswinkelstraat</w:t>
                          </w:r>
                        </w:sdtContent>
                      </w:sdt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6" w14:textId="222FF911" w:rsidR="008A0E8C" w:rsidRPr="008A0E8C" w:rsidRDefault="00131DBD" w:rsidP="008A0E8C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De werken worden uitgevoerd door</w:t>
                      </w:r>
                      <w:r w:rsidR="007B27AB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Style w:val="invulvelden"/>
                          </w:rPr>
                          <w:alias w:val="naam aannemer"/>
                          <w:tag w:val=""/>
                          <w:id w:val="13270993"/>
                          <w:lock w:val="sdtLocked"/>
                          <w:placeholder>
                            <w:docPart w:val="C7C847133EBC42A99D0AE70361664F4D"/>
                          </w:placeholder>
                          <w:dataBinding w:prefixMappings="xmlns:ns0='http://schemas.openxmlformats.org/officeDocument/2006/extended-properties' " w:xpath="/ns0:Properties[1]/ns0:Manager[1]" w:storeItemID="{6668398D-A668-4E3E-A5EB-62B293D839F1}"/>
                          <w:text/>
                        </w:sdtPr>
                        <w:sdtEndPr>
                          <w:rPr>
                            <w:rStyle w:val="Standaardalinea-lettertype"/>
                            <w:rFonts w:ascii="Simplon Norm" w:hAnsi="Simplon Norm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B80945">
                            <w:rPr>
                              <w:rStyle w:val="invulvelden"/>
                            </w:rPr>
                            <w:t>Cas-Vos</w:t>
                          </w:r>
                        </w:sdtContent>
                      </w:sdt>
                      <w:r w:rsidRPr="00D55136">
                        <w:rPr>
                          <w:rFonts w:asciiTheme="minorHAnsi" w:hAnsiTheme="minorHAnsi"/>
                          <w:sz w:val="22"/>
                          <w:szCs w:val="22"/>
                        </w:rPr>
                        <w:br/>
                        <w:t>in opdracht van</w:t>
                      </w:r>
                      <w:r w:rsidR="008A0E8C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="000724F7" w:rsidRPr="002E67D5">
                        <w:rPr>
                          <w:rStyle w:val="invulvelden"/>
                          <w:color w:val="auto"/>
                        </w:rPr>
                        <w:t>De Watergroep</w:t>
                      </w:r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7" w14:textId="11F99800" w:rsidR="00E647FE" w:rsidRPr="000724F7" w:rsidRDefault="00131DBD" w:rsidP="007B27AB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We planne</w:t>
                      </w:r>
                      <w:r w:rsidR="0046001E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</w:t>
                      </w:r>
                      <w:r w:rsidR="00A76BAD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de start van de werken op</w:t>
                      </w:r>
                      <w:r w:rsidR="0046001E" w:rsidRPr="0046001E">
                        <w:rPr>
                          <w:rStyle w:val="invulvelden"/>
                        </w:rPr>
                        <w:t xml:space="preserve"> </w:t>
                      </w:r>
                      <w:r w:rsidR="004109EB">
                        <w:rPr>
                          <w:rStyle w:val="invulvelden"/>
                        </w:rPr>
                        <w:t>2</w:t>
                      </w:r>
                      <w:r w:rsidR="009405FA">
                        <w:rPr>
                          <w:rStyle w:val="invulvelden"/>
                        </w:rPr>
                        <w:t>4</w:t>
                      </w:r>
                      <w:r w:rsidR="004109EB">
                        <w:rPr>
                          <w:rStyle w:val="invulvelden"/>
                        </w:rPr>
                        <w:t>/09/2026</w:t>
                      </w:r>
                      <w:r w:rsidR="000724F7">
                        <w:rPr>
                          <w:rStyle w:val="invulvelden"/>
                        </w:rPr>
                        <w:br/>
                      </w:r>
                    </w:p>
                    <w:p w14:paraId="6C1D5BD8" w14:textId="7A044308" w:rsidR="00ED7E3D" w:rsidRPr="00A55C57" w:rsidRDefault="00131DBD" w:rsidP="00A55C57">
                      <w:pPr>
                        <w:pStyle w:val="Pa3"/>
                        <w:numPr>
                          <w:ilvl w:val="0"/>
                          <w:numId w:val="2"/>
                        </w:numPr>
                        <w:spacing w:line="240" w:lineRule="auto"/>
                        <w:ind w:left="36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733E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De geschatte duur van de werken is: </w:t>
                      </w:r>
                      <w:r w:rsidR="00A55C57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br/>
                      </w:r>
                      <w:sdt>
                        <w:sdtPr>
                          <w:rPr>
                            <w:rStyle w:val="invulvelden"/>
                          </w:rPr>
                          <w:alias w:val="Duur"/>
                          <w:tag w:val=""/>
                          <w:id w:val="164371967"/>
                          <w:lock w:val="sdtLocked"/>
                          <w:placeholder>
                            <w:docPart w:val="9869E93D710F4815842C6A5A66208AD9"/>
                          </w:placeholder>
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<w:text/>
                        </w:sdtPr>
                        <w:sdtEndPr>
                          <w:rPr>
                            <w:rStyle w:val="Standaardalinea-lettertype"/>
                            <w:rFonts w:ascii="Simplon Norm" w:hAnsi="Simplon Norm" w:cstheme="minorHAnsi"/>
                            <w:color w:val="auto"/>
                            <w:sz w:val="24"/>
                            <w:szCs w:val="22"/>
                          </w:rPr>
                        </w:sdtEndPr>
                        <w:sdtContent>
                          <w:r w:rsidR="004109EB">
                            <w:rPr>
                              <w:rStyle w:val="invulvelden"/>
                            </w:rPr>
                            <w:t>± 3 weken</w:t>
                          </w:r>
                        </w:sdtContent>
                      </w:sdt>
                    </w:p>
                    <w:p w14:paraId="6C1D5BD9" w14:textId="77777777" w:rsidR="007B27AB" w:rsidRPr="007B27AB" w:rsidRDefault="007B27AB" w:rsidP="00131DBD"/>
                    <w:p w14:paraId="6C1D5BDA" w14:textId="77777777" w:rsidR="00136917" w:rsidRDefault="00131DBD" w:rsidP="00131DBD">
                      <w:pPr>
                        <w:rPr>
                          <w:color w:val="92D050"/>
                          <w:sz w:val="28"/>
                          <w:szCs w:val="28"/>
                        </w:rPr>
                      </w:pPr>
                      <w:r w:rsidRPr="00EB236B">
                        <w:rPr>
                          <w:b/>
                          <w:bCs/>
                          <w:color w:val="92D050"/>
                          <w:sz w:val="28"/>
                          <w:szCs w:val="28"/>
                        </w:rPr>
                        <w:t xml:space="preserve">Bij </w:t>
                      </w:r>
                      <w:r w:rsidRPr="008A0E8C">
                        <w:rPr>
                          <w:b/>
                          <w:bCs/>
                          <w:color w:val="92D050"/>
                          <w:sz w:val="28"/>
                          <w:szCs w:val="28"/>
                        </w:rPr>
                        <w:t>vragen</w:t>
                      </w:r>
                      <w:r w:rsidRPr="00EB236B">
                        <w:rPr>
                          <w:color w:val="92D050"/>
                          <w:sz w:val="28"/>
                          <w:szCs w:val="28"/>
                        </w:rPr>
                        <w:t>:</w:t>
                      </w:r>
                    </w:p>
                    <w:p w14:paraId="6C1D5BDB" w14:textId="2C83DBE9" w:rsidR="005A433B" w:rsidRPr="00A55C57" w:rsidRDefault="00000000" w:rsidP="00A55C57">
                      <w:pPr>
                        <w:spacing w:after="0"/>
                        <w:rPr>
                          <w:rStyle w:val="invulvelden"/>
                          <w:color w:val="FF0000"/>
                        </w:rPr>
                      </w:pPr>
                      <w:sdt>
                        <w:sdtPr>
                          <w:rPr>
                            <w:rStyle w:val="invulvelden"/>
                          </w:rPr>
                          <w:alias w:val="verantwoordelijke"/>
                          <w:tag w:val=""/>
                          <w:id w:val="371667889"/>
                          <w:lock w:val="sdtLocked"/>
                          <w:placeholder>
                            <w:docPart w:val="5FABB1D6E26740CCB96C452C674CE2BA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>
                          <w:rPr>
                            <w:rStyle w:val="Standaardalinea-lettertype"/>
                            <w:color w:val="auto"/>
                          </w:rPr>
                        </w:sdtEndPr>
                        <w:sdtContent>
                          <w:r w:rsidR="00B80945">
                            <w:rPr>
                              <w:rStyle w:val="invulvelden"/>
                            </w:rPr>
                            <w:t>Werner Sacré</w:t>
                          </w:r>
                        </w:sdtContent>
                      </w:sdt>
                    </w:p>
                    <w:sdt>
                      <w:sdtPr>
                        <w:rPr>
                          <w:rStyle w:val="invulvelden"/>
                        </w:rPr>
                        <w:alias w:val="Telefoonnummer"/>
                        <w:tag w:val="Telefoonnummer"/>
                        <w:id w:val="-169564137"/>
                        <w:lock w:val="sdtLocked"/>
                        <w:placeholder>
                          <w:docPart w:val="3CC5A33578974F7D9907F3650AEEF111"/>
                        </w:placeholder>
                        <w:dataBinding w:prefixMappings="xmlns:ns0='http://schemas.microsoft.com/office/2006/coverPageProps' " w:xpath="/ns0:CoverPageProperties[1]/ns0:CompanyPhone[1]" w:storeItemID="{55AF091B-3C7A-41E3-B477-F2FDAA23CFDA}"/>
                        <w:text/>
                      </w:sdtPr>
                      <w:sdtContent>
                        <w:p w14:paraId="6C1D5BDC" w14:textId="410A0446" w:rsidR="00914AE6" w:rsidRDefault="00B80945" w:rsidP="00AB43A6">
                          <w:pPr>
                            <w:spacing w:after="0"/>
                            <w:rPr>
                              <w:rStyle w:val="invulvelden"/>
                            </w:rPr>
                          </w:pPr>
                          <w:r>
                            <w:rPr>
                              <w:rStyle w:val="invulvelden"/>
                            </w:rPr>
                            <w:t>0473/97.66.78</w:t>
                          </w:r>
                        </w:p>
                      </w:sdtContent>
                    </w:sdt>
                    <w:p w14:paraId="6C1D5BDD" w14:textId="77777777" w:rsidR="00136917" w:rsidRDefault="00136917" w:rsidP="00AB43A6">
                      <w:pPr>
                        <w:spacing w:after="0"/>
                        <w:rPr>
                          <w:rStyle w:val="invulvelden"/>
                        </w:rPr>
                      </w:pPr>
                    </w:p>
                    <w:p w14:paraId="6C1D5BDE" w14:textId="77777777" w:rsidR="00136917" w:rsidRPr="00CE55DB" w:rsidRDefault="00136917" w:rsidP="00136917">
                      <w:r w:rsidRPr="0099109E">
                        <w:t>Het telefoonnummer voor opmerkingen over de werfsignalisatie vind je op de borden langs de werf.</w:t>
                      </w:r>
                    </w:p>
                    <w:p w14:paraId="6C1D5BDF" w14:textId="77777777" w:rsidR="00136917" w:rsidRPr="00D55136" w:rsidRDefault="00136917" w:rsidP="00AB43A6">
                      <w:pPr>
                        <w:spacing w:after="0"/>
                        <w:rPr>
                          <w:color w:val="3B59A2"/>
                        </w:rPr>
                      </w:pPr>
                    </w:p>
                  </w:txbxContent>
                </v:textbox>
                <w10:wrap type="square" anchory="page"/>
              </v:roundrect>
            </w:pict>
          </mc:Fallback>
        </mc:AlternateContent>
      </w:r>
      <w:r w:rsidR="005A433B" w:rsidRPr="00D55136">
        <w:rPr>
          <w:color w:val="3B59A2"/>
          <w:sz w:val="48"/>
          <w:szCs w:val="48"/>
        </w:rPr>
        <w:t>Wij werken in jouw straat</w:t>
      </w:r>
    </w:p>
    <w:p w14:paraId="6C1D5B70" w14:textId="77777777" w:rsidR="00136917" w:rsidRDefault="00136917" w:rsidP="005A433B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71" w14:textId="77777777" w:rsidR="005A433B" w:rsidRDefault="005A433B" w:rsidP="005A433B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  <w:r w:rsidRPr="0084718E">
        <w:rPr>
          <w:rFonts w:cstheme="minorHAnsi"/>
        </w:rPr>
        <w:t>Beste bewoner</w:t>
      </w:r>
    </w:p>
    <w:p w14:paraId="6C1D5B72" w14:textId="77777777" w:rsidR="005A433B" w:rsidRPr="0084718E" w:rsidRDefault="005A433B" w:rsidP="005A433B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74" w14:textId="014B3715" w:rsidR="00DB45D4" w:rsidRPr="00B80945" w:rsidRDefault="00B80945" w:rsidP="00B80945">
      <w:pPr>
        <w:autoSpaceDE w:val="0"/>
        <w:autoSpaceDN w:val="0"/>
        <w:adjustRightInd w:val="0"/>
        <w:spacing w:after="0" w:line="240" w:lineRule="auto"/>
        <w:ind w:right="143"/>
      </w:pPr>
      <w:r w:rsidRPr="004111EB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C1D5BA8" wp14:editId="04B2B825">
                <wp:simplePos x="0" y="0"/>
                <wp:positionH relativeFrom="margin">
                  <wp:align>left</wp:align>
                </wp:positionH>
                <wp:positionV relativeFrom="paragraph">
                  <wp:posOffset>1213485</wp:posOffset>
                </wp:positionV>
                <wp:extent cx="3467100" cy="5667375"/>
                <wp:effectExtent l="0" t="0" r="0" b="952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566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[Ruimte om de verschillende fase toe te lichten, optioneel met kaartje]"/>
                              <w:tag w:val="[Ruimte om de verschillende fase toe te lichten, optioneel met kaartje]"/>
                              <w:id w:val="-1406295802"/>
                            </w:sdtPr>
                            <w:sdtContent>
                              <w:p w14:paraId="6C1D5BE1" w14:textId="5A05C027" w:rsidR="00884381" w:rsidRPr="00DB72C5" w:rsidRDefault="00884381" w:rsidP="00884381">
                                <w:pPr>
                                  <w:rPr>
                                    <w:color w:val="EE0000"/>
                                    <w:sz w:val="16"/>
                                    <w:szCs w:val="16"/>
                                  </w:rPr>
                                </w:pPr>
                                <w:r w:rsidRPr="00DB72C5">
                                  <w:rPr>
                                    <w:b/>
                                    <w:bCs/>
                                    <w:color w:val="EE0000"/>
                                  </w:rPr>
                                  <w:t xml:space="preserve">Fase </w:t>
                                </w:r>
                                <w:r w:rsidR="004109EB" w:rsidRPr="00DB72C5">
                                  <w:rPr>
                                    <w:b/>
                                    <w:bCs/>
                                    <w:color w:val="EE0000"/>
                                  </w:rPr>
                                  <w:t>3 = overkoppelen van de huisaansluitingen + oud leidingnet uit dienst nemen.</w:t>
                                </w:r>
                              </w:p>
                              <w:p w14:paraId="42AF1B4B" w14:textId="1E44790D" w:rsidR="004109EB" w:rsidRDefault="00884381" w:rsidP="004109EB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884381">
                                  <w:t>Startdatum:</w:t>
                                </w:r>
                                <w:r w:rsidR="00705EB3">
                                  <w:t xml:space="preserve"> </w:t>
                                </w:r>
                                <w:r w:rsidR="004109EB">
                                  <w:rPr>
                                    <w:b/>
                                    <w:bCs/>
                                  </w:rPr>
                                  <w:t>2</w:t>
                                </w:r>
                                <w:r w:rsidR="009405FA">
                                  <w:rPr>
                                    <w:b/>
                                    <w:bCs/>
                                  </w:rPr>
                                  <w:t>4</w:t>
                                </w:r>
                                <w:r w:rsidR="004109EB">
                                  <w:rPr>
                                    <w:b/>
                                    <w:bCs/>
                                  </w:rPr>
                                  <w:t xml:space="preserve"> september 2026</w:t>
                                </w:r>
                                <w:r w:rsidRPr="00884381">
                                  <w:br/>
                                  <w:t>Vermoedelijke duur:</w:t>
                                </w:r>
                                <w:r w:rsidR="00705EB3">
                                  <w:t xml:space="preserve"> </w:t>
                                </w:r>
                                <w:r w:rsidR="004109EB">
                                  <w:rPr>
                                    <w:b/>
                                    <w:bCs/>
                                  </w:rPr>
                                  <w:t>3 weken</w:t>
                                </w:r>
                              </w:p>
                              <w:p w14:paraId="2F3CE33E" w14:textId="42C3996B" w:rsidR="004109EB" w:rsidRDefault="00884381" w:rsidP="004109EB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 w:rsidRPr="00884381">
                                  <w:br/>
                                </w:r>
                                <w:r w:rsidR="004109EB">
                                  <w:rPr>
                                    <w:b/>
                                    <w:bCs/>
                                  </w:rPr>
                                  <w:t>Vuilnisophaling gaat door zoals gewoonlijk, zowel voor Sint-Eloois-Winkelstraat zelf, als voor Oosthovelaan, Wulfsdam en Soldatenweg.</w:t>
                                </w:r>
                              </w:p>
                              <w:p w14:paraId="39A04872" w14:textId="478496FB" w:rsidR="0048255E" w:rsidRDefault="0048255E" w:rsidP="004109EB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Plaatselijk verkeer blijft altijd mogelijk</w:t>
                                </w:r>
                              </w:p>
                              <w:p w14:paraId="195936C3" w14:textId="2AE5CA6E" w:rsidR="004109EB" w:rsidRPr="00B80945" w:rsidRDefault="004109EB" w:rsidP="004109EB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Tijdens het weekend is de rijbaan volledig vrij en toegankelijk.</w:t>
                                </w:r>
                              </w:p>
                              <w:p w14:paraId="6C1D5BE8" w14:textId="77777777" w:rsidR="00136917" w:rsidRDefault="00136917"/>
                              <w:p w14:paraId="6C1D5BE9" w14:textId="7A2DEAD4" w:rsidR="00136917" w:rsidRDefault="00136917"/>
                              <w:p w14:paraId="6C1D5BEA" w14:textId="77777777" w:rsidR="00EB623E" w:rsidRDefault="00EB623E"/>
                              <w:p w14:paraId="6C1D5BEB" w14:textId="77777777" w:rsidR="004111EB" w:rsidRDefault="00000000"/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D5BA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7" type="#_x0000_t202" style="position:absolute;margin-left:0;margin-top:95.55pt;width:273pt;height:446.25pt;z-index:251658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" stroked="f">
                <v:textbox>
                  <w:txbxContent>
                    <w:sdt>
                      <w:sdtPr>
                        <w:alias w:val="[Ruimte om de verschillende fase toe te lichten, optioneel met kaartje]"/>
                        <w:tag w:val="[Ruimte om de verschillende fase toe te lichten, optioneel met kaartje]"/>
                        <w:id w:val="-1406295802"/>
                      </w:sdtPr>
                      <w:sdtContent>
                        <w:p w14:paraId="6C1D5BE1" w14:textId="5A05C027" w:rsidR="00884381" w:rsidRPr="00DB72C5" w:rsidRDefault="00884381" w:rsidP="00884381">
                          <w:pPr>
                            <w:rPr>
                              <w:color w:val="EE0000"/>
                              <w:sz w:val="16"/>
                              <w:szCs w:val="16"/>
                            </w:rPr>
                          </w:pPr>
                          <w:r w:rsidRPr="00DB72C5">
                            <w:rPr>
                              <w:b/>
                              <w:bCs/>
                              <w:color w:val="EE0000"/>
                            </w:rPr>
                            <w:t xml:space="preserve">Fase </w:t>
                          </w:r>
                          <w:r w:rsidR="004109EB" w:rsidRPr="00DB72C5">
                            <w:rPr>
                              <w:b/>
                              <w:bCs/>
                              <w:color w:val="EE0000"/>
                            </w:rPr>
                            <w:t>3 = overkoppelen van de huisaansluitingen + oud leidingnet uit dienst nemen.</w:t>
                          </w:r>
                        </w:p>
                        <w:p w14:paraId="42AF1B4B" w14:textId="1E44790D" w:rsidR="004109EB" w:rsidRDefault="00884381" w:rsidP="004109EB">
                          <w:pPr>
                            <w:rPr>
                              <w:b/>
                              <w:bCs/>
                            </w:rPr>
                          </w:pPr>
                          <w:r w:rsidRPr="00884381">
                            <w:t>Startdatum:</w:t>
                          </w:r>
                          <w:r w:rsidR="00705EB3">
                            <w:t xml:space="preserve"> </w:t>
                          </w:r>
                          <w:r w:rsidR="004109EB">
                            <w:rPr>
                              <w:b/>
                              <w:bCs/>
                            </w:rPr>
                            <w:t>2</w:t>
                          </w:r>
                          <w:r w:rsidR="009405FA">
                            <w:rPr>
                              <w:b/>
                              <w:bCs/>
                            </w:rPr>
                            <w:t>4</w:t>
                          </w:r>
                          <w:r w:rsidR="004109EB">
                            <w:rPr>
                              <w:b/>
                              <w:bCs/>
                            </w:rPr>
                            <w:t xml:space="preserve"> september 2026</w:t>
                          </w:r>
                          <w:r w:rsidRPr="00884381">
                            <w:br/>
                            <w:t>Vermoedelijke duur:</w:t>
                          </w:r>
                          <w:r w:rsidR="00705EB3">
                            <w:t xml:space="preserve"> </w:t>
                          </w:r>
                          <w:r w:rsidR="004109EB">
                            <w:rPr>
                              <w:b/>
                              <w:bCs/>
                            </w:rPr>
                            <w:t>3 weken</w:t>
                          </w:r>
                        </w:p>
                        <w:p w14:paraId="2F3CE33E" w14:textId="42C3996B" w:rsidR="004109EB" w:rsidRDefault="00884381" w:rsidP="004109EB">
                          <w:pPr>
                            <w:rPr>
                              <w:b/>
                              <w:bCs/>
                            </w:rPr>
                          </w:pPr>
                          <w:r w:rsidRPr="00884381">
                            <w:br/>
                          </w:r>
                          <w:r w:rsidR="004109EB">
                            <w:rPr>
                              <w:b/>
                              <w:bCs/>
                            </w:rPr>
                            <w:t>Vuilnisophaling gaat door zoals gewoonlijk, zowel voor Sint-Eloois-Winkelstraat zelf, als voor Oosthovelaan, Wulfsdam en Soldatenweg.</w:t>
                          </w:r>
                        </w:p>
                        <w:p w14:paraId="39A04872" w14:textId="478496FB" w:rsidR="0048255E" w:rsidRDefault="0048255E" w:rsidP="004109EB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Plaatselijk verkeer blijft altijd mogelijk</w:t>
                          </w:r>
                        </w:p>
                        <w:p w14:paraId="195936C3" w14:textId="2AE5CA6E" w:rsidR="004109EB" w:rsidRPr="00B80945" w:rsidRDefault="004109EB" w:rsidP="004109EB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Tijdens het weekend is de rijbaan volledig vrij en toegankelijk.</w:t>
                          </w:r>
                        </w:p>
                        <w:p w14:paraId="6C1D5BE8" w14:textId="77777777" w:rsidR="00136917" w:rsidRDefault="00136917"/>
                        <w:p w14:paraId="6C1D5BE9" w14:textId="7A2DEAD4" w:rsidR="00136917" w:rsidRDefault="00136917"/>
                        <w:p w14:paraId="6C1D5BEA" w14:textId="77777777" w:rsidR="00EB623E" w:rsidRDefault="00EB623E"/>
                        <w:p w14:paraId="6C1D5BEB" w14:textId="77777777" w:rsidR="004111EB" w:rsidRDefault="00000000"/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 w:rsidR="005A433B">
        <w:t xml:space="preserve">Binnenkort voeren we werken uit in je buurt. We begrijpen dat dit vervelend kan zijn. Daarom werken we samen met andere nutsbedrijven, zodat je straat maar </w:t>
      </w:r>
      <w:r w:rsidR="002E67D5">
        <w:t>1</w:t>
      </w:r>
      <w:r w:rsidR="005A433B">
        <w:t xml:space="preserve"> keer open hoeft. En nadien herstellen we alles in zijn originele staat</w:t>
      </w:r>
      <w:r w:rsidR="00DB72C5">
        <w:t>.</w:t>
      </w:r>
      <w:r w:rsidR="004111EB">
        <w:br w:type="page"/>
      </w:r>
      <w:r w:rsidR="00DB45D4" w:rsidRPr="00D55136">
        <w:rPr>
          <w:b/>
          <w:bCs/>
          <w:color w:val="92D050"/>
          <w:sz w:val="28"/>
          <w:szCs w:val="28"/>
        </w:rPr>
        <w:lastRenderedPageBreak/>
        <w:t>Werken in 3 stappen</w:t>
      </w:r>
    </w:p>
    <w:p w14:paraId="6C1D5B75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76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  <w:r w:rsidRPr="15250BC6">
        <w:t>Netten (her)aanleggen kunnen we helaas niet op 1-2-3. Kwaliteit en veiligheid vragen de nodige tijd. Wat we wel in 1-2-3 doen, is de manier waarop we onze werken organiseren: in</w:t>
      </w:r>
      <w:r>
        <w:t xml:space="preserve"> 3 </w:t>
      </w:r>
      <w:r w:rsidRPr="15250BC6">
        <w:t>stappen.</w:t>
      </w:r>
    </w:p>
    <w:p w14:paraId="6C1D5B77" w14:textId="77777777" w:rsidR="00DB45D4" w:rsidRPr="0084718E" w:rsidRDefault="000E18EA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1D5BAA" wp14:editId="6C1D5BAB">
                <wp:simplePos x="0" y="0"/>
                <wp:positionH relativeFrom="column">
                  <wp:posOffset>147320</wp:posOffset>
                </wp:positionH>
                <wp:positionV relativeFrom="paragraph">
                  <wp:posOffset>149860</wp:posOffset>
                </wp:positionV>
                <wp:extent cx="238125" cy="238125"/>
                <wp:effectExtent l="0" t="0" r="28575" b="28575"/>
                <wp:wrapNone/>
                <wp:docPr id="6" name="Ova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A0BF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9F33CA" id="Ovaal 6" o:spid="_x0000_s1026" style="position:absolute;margin-left:11.6pt;margin-top:11.8pt;width:18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" filled="f" strokecolor="#a0bf35" strokeweight="1.5pt">
                <v:stroke joinstyle="miter"/>
              </v:oval>
            </w:pict>
          </mc:Fallback>
        </mc:AlternateContent>
      </w:r>
    </w:p>
    <w:p w14:paraId="6C1D5B78" w14:textId="77777777" w:rsidR="00DB45D4" w:rsidRPr="0084718E" w:rsidRDefault="000E18EA" w:rsidP="00DB45D4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Theme="minorEastAsi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D5BAC" wp14:editId="6C1D5BAD">
                <wp:simplePos x="0" y="0"/>
                <wp:positionH relativeFrom="column">
                  <wp:posOffset>147955</wp:posOffset>
                </wp:positionH>
                <wp:positionV relativeFrom="paragraph">
                  <wp:posOffset>494665</wp:posOffset>
                </wp:positionV>
                <wp:extent cx="238125" cy="238125"/>
                <wp:effectExtent l="0" t="0" r="28575" b="28575"/>
                <wp:wrapNone/>
                <wp:docPr id="7" name="Ova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A0BF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CAA47E" id="Ovaal 7" o:spid="_x0000_s1026" style="position:absolute;margin-left:11.65pt;margin-top:38.95pt;width:18.7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" filled="f" strokecolor="#a0bf35" strokeweight="1.5pt">
                <v:stroke joinstyle="miter"/>
              </v:oval>
            </w:pict>
          </mc:Fallback>
        </mc:AlternateContent>
      </w:r>
      <w:r w:rsidR="00DB45D4">
        <w:t>W</w:t>
      </w:r>
      <w:r w:rsidR="00DB45D4" w:rsidRPr="15250BC6">
        <w:t xml:space="preserve">e </w:t>
      </w:r>
      <w:r w:rsidR="00DB45D4">
        <w:t xml:space="preserve">graven </w:t>
      </w:r>
      <w:r w:rsidR="00DB45D4" w:rsidRPr="15250BC6">
        <w:t xml:space="preserve">een sleuf en leggen er de kabels of buizen in. Woningen en winkels blijven bereikbaar, bijvoorbeeld via loopbrugjes. Langere sleuven </w:t>
      </w:r>
      <w:r w:rsidR="00DB45D4">
        <w:t>maken we</w:t>
      </w:r>
      <w:r w:rsidR="00DB45D4" w:rsidRPr="15250BC6">
        <w:t xml:space="preserve"> soms gedeeltelijk </w:t>
      </w:r>
      <w:r w:rsidR="00DB45D4">
        <w:t>terug dicht</w:t>
      </w:r>
      <w:r w:rsidR="00DB45D4" w:rsidRPr="15250BC6">
        <w:t>.</w:t>
      </w:r>
    </w:p>
    <w:p w14:paraId="6C1D5B79" w14:textId="77777777" w:rsidR="00DB45D4" w:rsidRPr="0084718E" w:rsidRDefault="000E18EA" w:rsidP="00DB45D4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eastAsiaTheme="minorEastAsia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1D5BAE" wp14:editId="6C1D5BAF">
                <wp:simplePos x="0" y="0"/>
                <wp:positionH relativeFrom="column">
                  <wp:posOffset>152400</wp:posOffset>
                </wp:positionH>
                <wp:positionV relativeFrom="paragraph">
                  <wp:posOffset>322580</wp:posOffset>
                </wp:positionV>
                <wp:extent cx="238125" cy="238125"/>
                <wp:effectExtent l="0" t="0" r="28575" b="28575"/>
                <wp:wrapNone/>
                <wp:docPr id="8" name="Ova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A0BF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25573D" id="Ovaal 8" o:spid="_x0000_s1026" style="position:absolute;margin-left:12pt;margin-top:25.4pt;width:18.7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" filled="f" strokecolor="#a0bf35" strokeweight="1.5pt">
                <v:stroke joinstyle="miter"/>
              </v:oval>
            </w:pict>
          </mc:Fallback>
        </mc:AlternateContent>
      </w:r>
      <w:r w:rsidR="00DB45D4">
        <w:t xml:space="preserve">We </w:t>
      </w:r>
      <w:r w:rsidR="00DB45D4" w:rsidRPr="15250BC6">
        <w:t>verbinden de nieuwe leidingen met het bestaande netwerk</w:t>
      </w:r>
      <w:r w:rsidR="00DB45D4">
        <w:t xml:space="preserve"> en controleren alles grondig. Pas als alles in orde is, kan de sleuf terug dicht.</w:t>
      </w:r>
    </w:p>
    <w:p w14:paraId="6C1D5B7A" w14:textId="77777777" w:rsidR="00A76BAD" w:rsidRDefault="00DB45D4" w:rsidP="00A76BAD">
      <w:pPr>
        <w:pStyle w:val="Lijstaline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</w:pPr>
      <w:r>
        <w:t xml:space="preserve">Als we woningen, winkels en bedrijven aansluiten op de nieuwe leidingen, maken we daarvoor </w:t>
      </w:r>
      <w:r w:rsidRPr="15250BC6">
        <w:t>plaatselijke putten, vaak per woning.</w:t>
      </w:r>
    </w:p>
    <w:p w14:paraId="6C1D5B7B" w14:textId="77777777" w:rsidR="00A76BAD" w:rsidRDefault="00A76BAD" w:rsidP="00A76BAD">
      <w:pPr>
        <w:pStyle w:val="Lijstalinea"/>
        <w:autoSpaceDE w:val="0"/>
        <w:autoSpaceDN w:val="0"/>
        <w:adjustRightInd w:val="0"/>
        <w:spacing w:after="0" w:line="240" w:lineRule="auto"/>
      </w:pPr>
    </w:p>
    <w:p w14:paraId="6C1D5B7C" w14:textId="77777777" w:rsidR="00A76BAD" w:rsidRDefault="00A76BAD" w:rsidP="00A76BAD">
      <w:pPr>
        <w:autoSpaceDE w:val="0"/>
        <w:autoSpaceDN w:val="0"/>
        <w:adjustRightInd w:val="0"/>
      </w:pPr>
      <w:r w:rsidRPr="004111EB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C1D5BB0" wp14:editId="6C1D5BB1">
                <wp:simplePos x="0" y="0"/>
                <wp:positionH relativeFrom="margin">
                  <wp:align>center</wp:align>
                </wp:positionH>
                <wp:positionV relativeFrom="paragraph">
                  <wp:posOffset>643255</wp:posOffset>
                </wp:positionV>
                <wp:extent cx="6057900" cy="632460"/>
                <wp:effectExtent l="0" t="0" r="0" b="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EE" w14:textId="77777777" w:rsidR="008F52E1" w:rsidRDefault="008F52E1" w:rsidP="00F875A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0" id="_x0000_s1028" type="#_x0000_t202" style="position:absolute;margin-left:0;margin-top:50.65pt;width:477pt;height:49.8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49EgIAAP0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" stroked="f">
                <v:textbox>
                  <w:txbxContent>
                    <w:p w14:paraId="6C1D5BEE" w14:textId="77777777" w:rsidR="008F52E1" w:rsidRDefault="008F52E1" w:rsidP="00F875A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6BAD">
        <w:t xml:space="preserve">Tussen de aanleg van nieuwe leidingen en </w:t>
      </w:r>
      <w:r>
        <w:t>jouw</w:t>
      </w:r>
      <w:r w:rsidRPr="00A76BAD">
        <w:t xml:space="preserve"> aansluiting kan een periode van inactiviteit zitten. Dit is volkomen normaal. Nieuwe leidingen moeten eerst grondig getest worden (kwaliteitsvolle aanleg, drinkbaarheid</w:t>
      </w:r>
      <w:r>
        <w:t xml:space="preserve"> water</w:t>
      </w:r>
      <w:r w:rsidRPr="00A76BAD">
        <w:t>, …).</w:t>
      </w:r>
    </w:p>
    <w:p w14:paraId="6C1D5B7D" w14:textId="77777777" w:rsidR="00A76BAD" w:rsidRDefault="00DB45D4" w:rsidP="00A76BAD">
      <w:pPr>
        <w:autoSpaceDE w:val="0"/>
        <w:autoSpaceDN w:val="0"/>
        <w:adjustRightInd w:val="0"/>
        <w:spacing w:after="0" w:line="240" w:lineRule="auto"/>
      </w:pPr>
      <w:r>
        <w:t>N</w:t>
      </w:r>
      <w:r w:rsidRPr="15250BC6">
        <w:t xml:space="preserve">a de werken </w:t>
      </w:r>
      <w:r>
        <w:t>maken we all</w:t>
      </w:r>
      <w:r w:rsidRPr="15250BC6">
        <w:t>e putten en sleuven dicht.</w:t>
      </w:r>
      <w:r>
        <w:t xml:space="preserve"> Dat is veiliger. Als </w:t>
      </w:r>
      <w:r w:rsidRPr="15250BC6">
        <w:t>alle aansluitingen zijn gemaakt, herstellen we het voetpad definitief.</w:t>
      </w:r>
      <w:r>
        <w:t xml:space="preserve"> De stoepstenen zetten we vast met </w:t>
      </w:r>
      <w:r w:rsidRPr="15250BC6">
        <w:t xml:space="preserve">wit zand. Dat </w:t>
      </w:r>
      <w:r>
        <w:t>moet zeker drie dagen blijven liggen om goed in de voegen door te dringen.</w:t>
      </w:r>
    </w:p>
    <w:p w14:paraId="6C1D5B7E" w14:textId="77777777" w:rsidR="00DB45D4" w:rsidRPr="00A76BAD" w:rsidRDefault="00DB45D4" w:rsidP="00A76BAD">
      <w:pPr>
        <w:autoSpaceDE w:val="0"/>
        <w:autoSpaceDN w:val="0"/>
        <w:adjustRightInd w:val="0"/>
        <w:spacing w:after="0" w:line="240" w:lineRule="auto"/>
      </w:pPr>
    </w:p>
    <w:p w14:paraId="6C1D5B7F" w14:textId="77777777" w:rsidR="00DB45D4" w:rsidRPr="00D55136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b/>
          <w:bCs/>
          <w:color w:val="92D050"/>
          <w:sz w:val="26"/>
          <w:szCs w:val="26"/>
        </w:rPr>
      </w:pPr>
      <w:r w:rsidRPr="00D55136">
        <w:rPr>
          <w:b/>
          <w:bCs/>
          <w:color w:val="92D050"/>
          <w:sz w:val="26"/>
          <w:szCs w:val="26"/>
        </w:rPr>
        <w:t>We houden je op de hoogte</w:t>
      </w:r>
    </w:p>
    <w:p w14:paraId="6C1D5B80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</w:p>
    <w:p w14:paraId="6C1D5B81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  <w:r>
        <w:t>Bij wegomleidingen of onderbrekingen van de nutsvoorzieningen (gas, drinkwater, elektriciteit en/of telecom) verwittigen we je op tijd. Zo kan je de nodige voorbereidingen treffen.</w:t>
      </w:r>
    </w:p>
    <w:p w14:paraId="6C1D5B82" w14:textId="77777777" w:rsidR="00DB45D4" w:rsidRDefault="00DB45D4" w:rsidP="00DB45D4">
      <w:pPr>
        <w:autoSpaceDE w:val="0"/>
        <w:autoSpaceDN w:val="0"/>
        <w:adjustRightInd w:val="0"/>
        <w:spacing w:after="0" w:line="240" w:lineRule="auto"/>
        <w:ind w:right="160"/>
      </w:pPr>
      <w:r>
        <w:t>Ook als we je woning aansluiten op het nieuwe net, maken we eerst een afspraak.</w:t>
      </w:r>
    </w:p>
    <w:p w14:paraId="6C1D5B83" w14:textId="77777777" w:rsidR="000E18EA" w:rsidRDefault="000E18EA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84" w14:textId="77777777" w:rsidR="00DB45D4" w:rsidRPr="0084718E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</w:rPr>
      </w:pPr>
    </w:p>
    <w:p w14:paraId="6C1D5B85" w14:textId="77777777" w:rsidR="00DB45D4" w:rsidRPr="00D55136" w:rsidRDefault="00DB45D4" w:rsidP="00DB45D4">
      <w:pPr>
        <w:autoSpaceDE w:val="0"/>
        <w:autoSpaceDN w:val="0"/>
        <w:adjustRightInd w:val="0"/>
        <w:spacing w:after="0" w:line="240" w:lineRule="auto"/>
        <w:ind w:right="160"/>
        <w:rPr>
          <w:rFonts w:cstheme="minorHAnsi"/>
          <w:b/>
          <w:bCs/>
          <w:color w:val="92D050"/>
          <w:sz w:val="26"/>
          <w:szCs w:val="26"/>
        </w:rPr>
      </w:pPr>
      <w:r w:rsidRPr="00D55136">
        <w:rPr>
          <w:rFonts w:cstheme="minorHAnsi"/>
          <w:b/>
          <w:bCs/>
          <w:color w:val="92D050"/>
          <w:sz w:val="26"/>
          <w:szCs w:val="26"/>
        </w:rPr>
        <w:t>Wat kan je zelf doen? [optioneel]</w:t>
      </w:r>
    </w:p>
    <w:p w14:paraId="6C1D5B86" w14:textId="77777777" w:rsidR="00DB45D4" w:rsidRDefault="00DB45D4" w:rsidP="00DB45D4">
      <w:pPr>
        <w:spacing w:after="0" w:line="240" w:lineRule="auto"/>
      </w:pPr>
    </w:p>
    <w:p w14:paraId="6C1D5B87" w14:textId="77777777" w:rsidR="00DB45D4" w:rsidRDefault="00DB45D4" w:rsidP="00DB45D4">
      <w:pPr>
        <w:spacing w:after="0" w:line="240" w:lineRule="auto"/>
      </w:pPr>
      <w:r>
        <w:t xml:space="preserve">Help </w:t>
      </w:r>
      <w:r w:rsidRPr="15250BC6">
        <w:t>onze</w:t>
      </w:r>
      <w:r>
        <w:t xml:space="preserve"> technici door </w:t>
      </w:r>
      <w:r w:rsidRPr="15250BC6">
        <w:t>op het bijgevoegde plannetje aan</w:t>
      </w:r>
      <w:r>
        <w:t xml:space="preserve"> te </w:t>
      </w:r>
      <w:r w:rsidRPr="15250BC6">
        <w:t>geven waar de aansluitingen van je woning zich bevinden. Plaats het plannetje daarna duidelijk zichtbaar achter je raam.</w:t>
      </w:r>
    </w:p>
    <w:p w14:paraId="6C1D5B88" w14:textId="77777777" w:rsidR="00DB45D4" w:rsidRDefault="00DB45D4" w:rsidP="00DB45D4">
      <w:pPr>
        <w:spacing w:after="0" w:line="240" w:lineRule="auto"/>
      </w:pPr>
    </w:p>
    <w:p w14:paraId="6C1D5B89" w14:textId="77777777" w:rsidR="006A20B8" w:rsidRDefault="00AB43A6" w:rsidP="00DB45D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C1D5BB2" wp14:editId="6C1D5BB3">
            <wp:simplePos x="0" y="0"/>
            <wp:positionH relativeFrom="column">
              <wp:posOffset>2459355</wp:posOffset>
            </wp:positionH>
            <wp:positionV relativeFrom="page">
              <wp:posOffset>8058785</wp:posOffset>
            </wp:positionV>
            <wp:extent cx="1198245" cy="1134745"/>
            <wp:effectExtent l="0" t="0" r="1905" b="8255"/>
            <wp:wrapTopAndBottom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B36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C1D5BB4" wp14:editId="6C1D5BB5">
                <wp:simplePos x="0" y="0"/>
                <wp:positionH relativeFrom="column">
                  <wp:posOffset>785495</wp:posOffset>
                </wp:positionH>
                <wp:positionV relativeFrom="paragraph">
                  <wp:posOffset>2686685</wp:posOffset>
                </wp:positionV>
                <wp:extent cx="4526280" cy="640080"/>
                <wp:effectExtent l="0" t="0" r="0" b="0"/>
                <wp:wrapSquare wrapText="bothSides"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EF" w14:textId="77777777" w:rsidR="00AB43A6" w:rsidRPr="00337D1C" w:rsidRDefault="00AB43A6" w:rsidP="00AB43A6">
                            <w:pPr>
                              <w:pStyle w:val="body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</w:pPr>
                            <w:r w:rsidRPr="00337D1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lang w:val="nl-BE"/>
                              </w:rPr>
                              <w:t>De Watergroep</w:t>
                            </w:r>
                            <w:r w:rsidRPr="00337D1C"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 xml:space="preserve"> • Vlaamse Maatschappij voor Watervoorziening • CV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1D5C01" wp14:editId="6C1D5C02">
                                  <wp:extent cx="76618" cy="121920"/>
                                  <wp:effectExtent l="0" t="0" r="0" b="0"/>
                                  <wp:docPr id="28" name="Afbeelding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56" cy="1495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1D5BF0" w14:textId="77777777" w:rsidR="00AB43A6" w:rsidRPr="00337D1C" w:rsidRDefault="00AB43A6" w:rsidP="00AB43A6">
                            <w:pPr>
                              <w:pStyle w:val="body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</w:pPr>
                            <w:r w:rsidRPr="00337D1C"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>Vooruitgangstraat 189 • 1030 Brussel • PB 20102 • 1101 Scanning</w:t>
                            </w:r>
                          </w:p>
                          <w:p w14:paraId="6C1D5BF1" w14:textId="77777777" w:rsidR="00AB43A6" w:rsidRPr="00337D1C" w:rsidRDefault="00AB43A6" w:rsidP="00AB43A6">
                            <w:pPr>
                              <w:pStyle w:val="body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</w:pPr>
                            <w:r w:rsidRPr="00337D1C">
                              <w:rPr>
                                <w:rFonts w:asciiTheme="minorHAnsi" w:hAnsiTheme="minorHAnsi" w:cstheme="minorHAnsi"/>
                                <w:color w:val="auto"/>
                                <w:lang w:val="nl-BE"/>
                              </w:rPr>
                              <w:t>www.dewatergroep.be</w:t>
                            </w:r>
                          </w:p>
                          <w:p w14:paraId="6C1D5BF2" w14:textId="77777777" w:rsidR="00AB43A6" w:rsidRPr="00337D1C" w:rsidRDefault="00AB43A6" w:rsidP="00AB43A6">
                            <w:pPr>
                              <w:pStyle w:val="Voettekst"/>
                              <w:spacing w:line="276" w:lineRule="auto"/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37D1C">
                              <w:rPr>
                                <w:rFonts w:cstheme="minorHAnsi"/>
                                <w:sz w:val="16"/>
                                <w:szCs w:val="16"/>
                                <w:lang w:val="en-US"/>
                              </w:rPr>
                              <w:t>BTW BE 0224 771 467 • IBAN BE98 0910 1149 1293 • RPR Brussel</w:t>
                            </w:r>
                          </w:p>
                          <w:p w14:paraId="6C1D5BF3" w14:textId="77777777" w:rsidR="00AB43A6" w:rsidRPr="001D32E5" w:rsidRDefault="00AB43A6" w:rsidP="00AB43A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4" id="_x0000_s1029" type="#_x0000_t202" style="position:absolute;margin-left:61.85pt;margin-top:211.55pt;width:356.4pt;height:5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" filled="f" stroked="f">
                <v:textbox>
                  <w:txbxContent>
                    <w:p w14:paraId="6C1D5BEF" w14:textId="77777777" w:rsidR="00AB43A6" w:rsidRPr="00337D1C" w:rsidRDefault="00AB43A6" w:rsidP="00AB43A6">
                      <w:pPr>
                        <w:pStyle w:val="body"/>
                        <w:spacing w:line="276" w:lineRule="auto"/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</w:pPr>
                      <w:r w:rsidRPr="00337D1C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lang w:val="nl-BE"/>
                        </w:rPr>
                        <w:t>De Watergroep</w:t>
                      </w:r>
                      <w:r w:rsidRPr="00337D1C"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 xml:space="preserve"> • Vlaamse Maatschappij voor Watervoorziening • CV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C1D5C01" wp14:editId="6C1D5C02">
                            <wp:extent cx="76618" cy="121920"/>
                            <wp:effectExtent l="0" t="0" r="0" b="0"/>
                            <wp:docPr id="28" name="Afbeelding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56" cy="1495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1D5BF0" w14:textId="77777777" w:rsidR="00AB43A6" w:rsidRPr="00337D1C" w:rsidRDefault="00AB43A6" w:rsidP="00AB43A6">
                      <w:pPr>
                        <w:pStyle w:val="body"/>
                        <w:spacing w:line="276" w:lineRule="auto"/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</w:pPr>
                      <w:r w:rsidRPr="00337D1C"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>Vooruitgangstraat 189 • 1030 Brussel • PB 20102 • 1101 Scanning</w:t>
                      </w:r>
                    </w:p>
                    <w:p w14:paraId="6C1D5BF1" w14:textId="77777777" w:rsidR="00AB43A6" w:rsidRPr="00337D1C" w:rsidRDefault="00AB43A6" w:rsidP="00AB43A6">
                      <w:pPr>
                        <w:pStyle w:val="body"/>
                        <w:spacing w:line="276" w:lineRule="auto"/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</w:pPr>
                      <w:r w:rsidRPr="00337D1C">
                        <w:rPr>
                          <w:rFonts w:asciiTheme="minorHAnsi" w:hAnsiTheme="minorHAnsi" w:cstheme="minorHAnsi"/>
                          <w:color w:val="auto"/>
                          <w:lang w:val="nl-BE"/>
                        </w:rPr>
                        <w:t>www.dewatergroep.be</w:t>
                      </w:r>
                    </w:p>
                    <w:p w14:paraId="6C1D5BF2" w14:textId="77777777" w:rsidR="00AB43A6" w:rsidRPr="00337D1C" w:rsidRDefault="00AB43A6" w:rsidP="00AB43A6">
                      <w:pPr>
                        <w:pStyle w:val="Voettekst"/>
                        <w:spacing w:line="276" w:lineRule="auto"/>
                        <w:jc w:val="center"/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</w:pPr>
                      <w:r w:rsidRPr="00337D1C">
                        <w:rPr>
                          <w:rFonts w:cstheme="minorHAnsi"/>
                          <w:sz w:val="16"/>
                          <w:szCs w:val="16"/>
                          <w:lang w:val="en-US"/>
                        </w:rPr>
                        <w:t>BTW BE 0224 771 467 • IBAN BE98 0910 1149 1293 • RPR Brussel</w:t>
                      </w:r>
                    </w:p>
                    <w:p w14:paraId="6C1D5BF3" w14:textId="77777777" w:rsidR="00AB43A6" w:rsidRPr="001D32E5" w:rsidRDefault="00AB43A6" w:rsidP="00AB43A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B45D4">
        <w:t>Alvast bedankt</w:t>
      </w:r>
      <w:r w:rsidR="00136917">
        <w:t xml:space="preserve"> voor je begrip en medewerking.</w:t>
      </w:r>
    </w:p>
    <w:p w14:paraId="6C1D5B8A" w14:textId="77777777" w:rsidR="006A20B8" w:rsidRDefault="006A20B8">
      <w:pPr>
        <w:rPr>
          <w:noProof/>
        </w:rPr>
      </w:pPr>
      <w:r>
        <w:rPr>
          <w:noProof/>
        </w:rPr>
        <w:br w:type="page"/>
      </w:r>
    </w:p>
    <w:p w14:paraId="6C1D5B8B" w14:textId="77777777" w:rsidR="00261ACB" w:rsidRDefault="00261ACB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92D050"/>
          <w:sz w:val="26"/>
          <w:szCs w:val="26"/>
        </w:rPr>
      </w:pPr>
      <w:r w:rsidRPr="00FF03F7">
        <w:rPr>
          <w:rFonts w:cstheme="minorHAnsi"/>
          <w:b/>
          <w:noProof/>
          <w:color w:val="92D050"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C1D5BB6" wp14:editId="6C1D5BB7">
                <wp:simplePos x="0" y="0"/>
                <wp:positionH relativeFrom="column">
                  <wp:posOffset>4739005</wp:posOffset>
                </wp:positionH>
                <wp:positionV relativeFrom="paragraph">
                  <wp:posOffset>-165735</wp:posOffset>
                </wp:positionV>
                <wp:extent cx="1295400" cy="342900"/>
                <wp:effectExtent l="0" t="0" r="0" b="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42900"/>
                        </a:xfrm>
                        <a:prstGeom prst="rect">
                          <a:avLst/>
                        </a:prstGeom>
                        <a:solidFill>
                          <a:srgbClr val="3B59A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4" w14:textId="77777777" w:rsidR="00261ACB" w:rsidRPr="00261ACB" w:rsidRDefault="00261ACB" w:rsidP="00261A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61ACB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[optioneel]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6" id="_x0000_s1030" type="#_x0000_t202" style="position:absolute;margin-left:373.15pt;margin-top:-13.05pt;width:102pt;height:27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" fillcolor="#3b59a2" stroked="f">
                <v:textbox>
                  <w:txbxContent>
                    <w:p w14:paraId="6C1D5BF4" w14:textId="77777777" w:rsidR="00261ACB" w:rsidRPr="00261ACB" w:rsidRDefault="00261ACB" w:rsidP="00261A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61ACB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[optioneel]</w:t>
                      </w:r>
                    </w:p>
                  </w:txbxContent>
                </v:textbox>
              </v:shape>
            </w:pict>
          </mc:Fallback>
        </mc:AlternateContent>
      </w:r>
    </w:p>
    <w:p w14:paraId="6C1D5B8C" w14:textId="77777777" w:rsidR="006A20B8" w:rsidRPr="006A20B8" w:rsidRDefault="006A20B8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92D050"/>
          <w:sz w:val="26"/>
          <w:szCs w:val="26"/>
        </w:rPr>
      </w:pPr>
      <w:r w:rsidRPr="006A20B8">
        <w:rPr>
          <w:rFonts w:cstheme="minorHAnsi"/>
          <w:b/>
          <w:color w:val="92D050"/>
          <w:sz w:val="26"/>
          <w:szCs w:val="26"/>
        </w:rPr>
        <w:t>Hoe vul je de schets hieronder in?</w:t>
      </w:r>
    </w:p>
    <w:p w14:paraId="6C1D5B8D" w14:textId="77777777" w:rsidR="006A20B8" w:rsidRPr="006A20B8" w:rsidRDefault="006A20B8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 xml:space="preserve">Duid aan waar de </w:t>
      </w:r>
      <w:r w:rsidRPr="006A20B8">
        <w:rPr>
          <w:rFonts w:cstheme="minorHAnsi"/>
          <w:b/>
          <w:color w:val="000000"/>
        </w:rPr>
        <w:t>voordeur</w:t>
      </w:r>
      <w:r w:rsidRPr="006A20B8">
        <w:rPr>
          <w:rFonts w:cstheme="minorHAnsi"/>
          <w:color w:val="000000"/>
        </w:rPr>
        <w:t xml:space="preserve"> is en eventueel</w:t>
      </w:r>
      <w:r>
        <w:rPr>
          <w:rFonts w:cstheme="minorHAnsi"/>
          <w:color w:val="000000"/>
        </w:rPr>
        <w:t xml:space="preserve"> </w:t>
      </w:r>
      <w:r w:rsidRPr="006A20B8">
        <w:rPr>
          <w:rFonts w:cstheme="minorHAnsi"/>
          <w:color w:val="000000"/>
        </w:rPr>
        <w:t xml:space="preserve">de </w:t>
      </w:r>
      <w:r w:rsidRPr="006A20B8">
        <w:rPr>
          <w:rFonts w:cstheme="minorHAnsi"/>
          <w:b/>
          <w:color w:val="000000"/>
        </w:rPr>
        <w:t>garagepoort</w:t>
      </w:r>
      <w:r w:rsidRPr="006A20B8">
        <w:rPr>
          <w:rFonts w:cstheme="minorHAnsi"/>
          <w:color w:val="000000"/>
        </w:rPr>
        <w:t>.</w:t>
      </w:r>
    </w:p>
    <w:p w14:paraId="6C1D5B8E" w14:textId="77777777" w:rsidR="006A20B8" w:rsidRPr="006A20B8" w:rsidRDefault="006A20B8" w:rsidP="006A20B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Duid aan waar alle nutsleidingen</w:t>
      </w:r>
      <w:r>
        <w:rPr>
          <w:rFonts w:cstheme="minorHAnsi"/>
          <w:color w:val="000000"/>
        </w:rPr>
        <w:t xml:space="preserve"> </w:t>
      </w:r>
      <w:r w:rsidRPr="006A20B8">
        <w:rPr>
          <w:rFonts w:cstheme="minorHAnsi"/>
          <w:color w:val="000000"/>
        </w:rPr>
        <w:t>binnenkomen:</w:t>
      </w:r>
    </w:p>
    <w:p w14:paraId="6C1D5B8F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Elektriciteit</w:t>
      </w:r>
    </w:p>
    <w:p w14:paraId="6C1D5B90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Aardgas</w:t>
      </w:r>
    </w:p>
    <w:p w14:paraId="6C1D5B91" w14:textId="77777777" w:rsidR="006A20B8" w:rsidRPr="006A20B8" w:rsidRDefault="00BA6036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Drinkw</w:t>
      </w:r>
      <w:r w:rsidR="006A20B8" w:rsidRPr="006A20B8">
        <w:rPr>
          <w:rFonts w:cstheme="minorHAnsi"/>
          <w:color w:val="000000"/>
        </w:rPr>
        <w:t>ater</w:t>
      </w:r>
    </w:p>
    <w:p w14:paraId="6C1D5B92" w14:textId="77777777" w:rsidR="006A20B8" w:rsidRPr="006A20B8" w:rsidRDefault="00261ACB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C1D5BB8" wp14:editId="6C1D5BB9">
                <wp:simplePos x="0" y="0"/>
                <wp:positionH relativeFrom="column">
                  <wp:posOffset>2855595</wp:posOffset>
                </wp:positionH>
                <wp:positionV relativeFrom="paragraph">
                  <wp:posOffset>318770</wp:posOffset>
                </wp:positionV>
                <wp:extent cx="2360930" cy="327660"/>
                <wp:effectExtent l="0" t="0" r="0" b="0"/>
                <wp:wrapSquare wrapText="bothSides"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5" w14:textId="77777777" w:rsidR="00FF03F7" w:rsidRPr="00FF03F7" w:rsidRDefault="00FF03F7" w:rsidP="00FF03F7">
                            <w:pPr>
                              <w:jc w:val="center"/>
                              <w:rPr>
                                <w:b/>
                                <w:color w:val="92D050"/>
                                <w:sz w:val="32"/>
                                <w:szCs w:val="32"/>
                              </w:rPr>
                            </w:pPr>
                            <w:r w:rsidRPr="00FF03F7">
                              <w:rPr>
                                <w:b/>
                                <w:color w:val="92D050"/>
                                <w:sz w:val="32"/>
                                <w:szCs w:val="32"/>
                              </w:rPr>
                              <w:t>Voorbeeld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8" id="_x0000_s1031" type="#_x0000_t202" style="position:absolute;left:0;text-align:left;margin-left:224.85pt;margin-top:25.1pt;width:185.9pt;height:25.8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" filled="f" stroked="f">
                <v:textbox>
                  <w:txbxContent>
                    <w:p w14:paraId="6C1D5BF5" w14:textId="77777777" w:rsidR="00FF03F7" w:rsidRPr="00FF03F7" w:rsidRDefault="00FF03F7" w:rsidP="00FF03F7">
                      <w:pPr>
                        <w:jc w:val="center"/>
                        <w:rPr>
                          <w:b/>
                          <w:color w:val="92D050"/>
                          <w:sz w:val="32"/>
                          <w:szCs w:val="32"/>
                        </w:rPr>
                      </w:pPr>
                      <w:r w:rsidRPr="00FF03F7">
                        <w:rPr>
                          <w:b/>
                          <w:color w:val="92D050"/>
                          <w:sz w:val="32"/>
                          <w:szCs w:val="32"/>
                        </w:rPr>
                        <w:t>Voorbeeld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2" behindDoc="0" locked="0" layoutInCell="1" allowOverlap="1" wp14:anchorId="6C1D5BBA" wp14:editId="6C1D5BBB">
                <wp:simplePos x="0" y="0"/>
                <wp:positionH relativeFrom="column">
                  <wp:posOffset>1919605</wp:posOffset>
                </wp:positionH>
                <wp:positionV relativeFrom="paragraph">
                  <wp:posOffset>128905</wp:posOffset>
                </wp:positionV>
                <wp:extent cx="4389120" cy="2773680"/>
                <wp:effectExtent l="0" t="0" r="0" b="7620"/>
                <wp:wrapNone/>
                <wp:docPr id="16" name="Ova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9120" cy="277368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1D92B3" id="Ovaal 16" o:spid="_x0000_s1026" style="position:absolute;margin-left:151.15pt;margin-top:10.15pt;width:345.6pt;height:218.4pt;z-index:2516541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" fillcolor="#deeaf6 [664]" stroked="f" strokeweight="1pt">
                <v:stroke joinstyle="miter"/>
              </v:oval>
            </w:pict>
          </mc:Fallback>
        </mc:AlternateContent>
      </w: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C1D5BBC" wp14:editId="6C1D5BBD">
                <wp:simplePos x="0" y="0"/>
                <wp:positionH relativeFrom="column">
                  <wp:posOffset>2856230</wp:posOffset>
                </wp:positionH>
                <wp:positionV relativeFrom="paragraph">
                  <wp:posOffset>746760</wp:posOffset>
                </wp:positionV>
                <wp:extent cx="2360930" cy="327660"/>
                <wp:effectExtent l="0" t="0" r="0" b="0"/>
                <wp:wrapSquare wrapText="bothSides"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6" w14:textId="77777777" w:rsidR="00FF03F7" w:rsidRPr="00FF03F7" w:rsidRDefault="00FF03F7" w:rsidP="00FF03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F03F7">
                              <w:rPr>
                                <w:sz w:val="24"/>
                                <w:szCs w:val="24"/>
                              </w:rPr>
                              <w:t>Voorgevel van het huis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BC" id="_x0000_s1032" type="#_x0000_t202" style="position:absolute;left:0;text-align:left;margin-left:224.9pt;margin-top:58.8pt;width:185.9pt;height:25.8pt;z-index:2516817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" filled="f" stroked="f">
                <v:textbox>
                  <w:txbxContent>
                    <w:p w14:paraId="6C1D5BF6" w14:textId="77777777" w:rsidR="00FF03F7" w:rsidRPr="00FF03F7" w:rsidRDefault="00FF03F7" w:rsidP="00FF03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F03F7">
                        <w:rPr>
                          <w:sz w:val="24"/>
                          <w:szCs w:val="24"/>
                        </w:rPr>
                        <w:t>Voorgevel van het huis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20B8" w:rsidRPr="006A20B8">
        <w:rPr>
          <w:rFonts w:cstheme="minorHAnsi"/>
          <w:color w:val="000000"/>
        </w:rPr>
        <w:t>Telecom</w:t>
      </w:r>
    </w:p>
    <w:p w14:paraId="6C1D5B93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Telefoon</w:t>
      </w:r>
    </w:p>
    <w:p w14:paraId="6C1D5B94" w14:textId="77777777" w:rsidR="006A20B8" w:rsidRPr="006A20B8" w:rsidRDefault="006A20B8" w:rsidP="006A20B8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A20B8">
        <w:rPr>
          <w:rFonts w:cstheme="minorHAnsi"/>
          <w:color w:val="000000"/>
        </w:rPr>
        <w:t>Kabeltelevisie</w:t>
      </w:r>
    </w:p>
    <w:p w14:paraId="6C1D5B95" w14:textId="77777777" w:rsidR="0075709B" w:rsidRDefault="006A20B8" w:rsidP="006A20B8">
      <w:pPr>
        <w:pStyle w:val="Lijstalinea"/>
        <w:numPr>
          <w:ilvl w:val="0"/>
          <w:numId w:val="5"/>
        </w:numPr>
        <w:rPr>
          <w:rFonts w:cstheme="minorHAnsi"/>
        </w:rPr>
      </w:pPr>
      <w:r w:rsidRPr="006A20B8">
        <w:rPr>
          <w:rFonts w:cstheme="minorHAnsi"/>
          <w:color w:val="000000"/>
        </w:rPr>
        <w:t>Afvoerbuis naar de riolering</w:t>
      </w:r>
    </w:p>
    <w:p w14:paraId="6C1D5B96" w14:textId="77777777" w:rsidR="0075709B" w:rsidRPr="0075709B" w:rsidRDefault="00BA6036" w:rsidP="0075709B">
      <w:r>
        <w:rPr>
          <w:noProof/>
        </w:rPr>
        <w:drawing>
          <wp:anchor distT="0" distB="0" distL="114300" distR="114300" simplePos="0" relativeHeight="251698176" behindDoc="0" locked="0" layoutInCell="1" allowOverlap="1" wp14:anchorId="6C1D5BBE" wp14:editId="6C1D5BBF">
            <wp:simplePos x="0" y="0"/>
            <wp:positionH relativeFrom="column">
              <wp:posOffset>2285365</wp:posOffset>
            </wp:positionH>
            <wp:positionV relativeFrom="paragraph">
              <wp:posOffset>52070</wp:posOffset>
            </wp:positionV>
            <wp:extent cx="3676650" cy="1619250"/>
            <wp:effectExtent l="0" t="0" r="0" b="0"/>
            <wp:wrapThrough wrapText="bothSides">
              <wp:wrapPolygon edited="0">
                <wp:start x="0" y="0"/>
                <wp:lineTo x="0" y="15755"/>
                <wp:lineTo x="3469" y="16264"/>
                <wp:lineTo x="1455" y="17788"/>
                <wp:lineTo x="1679" y="18551"/>
                <wp:lineTo x="11639" y="20329"/>
                <wp:lineTo x="11639" y="21346"/>
                <wp:lineTo x="12199" y="21346"/>
                <wp:lineTo x="18914" y="21346"/>
                <wp:lineTo x="19474" y="20838"/>
                <wp:lineTo x="19026" y="20329"/>
                <wp:lineTo x="19138" y="16264"/>
                <wp:lineTo x="21488" y="15755"/>
                <wp:lineTo x="21488" y="0"/>
                <wp:lineTo x="0" y="0"/>
              </wp:wrapPolygon>
            </wp:wrapThrough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1ACB"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C1D5BC0" wp14:editId="6C1D5BC1">
                <wp:simplePos x="0" y="0"/>
                <wp:positionH relativeFrom="column">
                  <wp:posOffset>-114935</wp:posOffset>
                </wp:positionH>
                <wp:positionV relativeFrom="paragraph">
                  <wp:posOffset>139065</wp:posOffset>
                </wp:positionV>
                <wp:extent cx="2133600" cy="480060"/>
                <wp:effectExtent l="0" t="0" r="0" b="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800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7" w14:textId="77777777" w:rsidR="00261ACB" w:rsidRPr="00261ACB" w:rsidRDefault="00261ACB" w:rsidP="00261AC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1ACB">
                              <w:rPr>
                                <w:rFonts w:cstheme="minorHAnsi"/>
                                <w:color w:val="3B59A2"/>
                              </w:rPr>
                              <w:t xml:space="preserve">TIP: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meestal kan je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dit zien in de kelder,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de garage of de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261ACB">
                              <w:rPr>
                                <w:rFonts w:cstheme="minorHAnsi"/>
                                <w:color w:val="000000"/>
                              </w:rPr>
                              <w:t>inkomhal.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0" id="_x0000_s1033" type="#_x0000_t202" style="position:absolute;margin-left:-9.05pt;margin-top:10.95pt;width:168pt;height:37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" fillcolor="#e2efd9 [665]" stroked="f">
                <v:textbox>
                  <w:txbxContent>
                    <w:p w14:paraId="6C1D5BF7" w14:textId="77777777" w:rsidR="00261ACB" w:rsidRPr="00261ACB" w:rsidRDefault="00261ACB" w:rsidP="00261AC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/>
                        </w:rPr>
                      </w:pPr>
                      <w:r w:rsidRPr="00261ACB">
                        <w:rPr>
                          <w:rFonts w:cstheme="minorHAnsi"/>
                          <w:color w:val="3B59A2"/>
                        </w:rPr>
                        <w:t xml:space="preserve">TIP: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meestal kan je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dit zien in de kelder,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de garage of de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261ACB">
                        <w:rPr>
                          <w:rFonts w:cstheme="minorHAnsi"/>
                          <w:color w:val="000000"/>
                        </w:rPr>
                        <w:t>inkomhal.</w:t>
                      </w:r>
                    </w:p>
                  </w:txbxContent>
                </v:textbox>
              </v:shape>
            </w:pict>
          </mc:Fallback>
        </mc:AlternateContent>
      </w:r>
    </w:p>
    <w:p w14:paraId="6C1D5B97" w14:textId="77777777" w:rsidR="0075709B" w:rsidRPr="0075709B" w:rsidRDefault="0075709B" w:rsidP="0075709B"/>
    <w:p w14:paraId="6C1D5B98" w14:textId="77777777" w:rsidR="0075709B" w:rsidRPr="0075709B" w:rsidRDefault="0075709B" w:rsidP="0075709B"/>
    <w:p w14:paraId="6C1D5B99" w14:textId="77777777" w:rsidR="0075709B" w:rsidRPr="0075709B" w:rsidRDefault="0075709B" w:rsidP="0075709B"/>
    <w:p w14:paraId="6C1D5B9A" w14:textId="77777777" w:rsidR="0075709B" w:rsidRPr="0075709B" w:rsidRDefault="0075709B" w:rsidP="0075709B"/>
    <w:p w14:paraId="6C1D5B9B" w14:textId="77777777" w:rsidR="0075709B" w:rsidRPr="0075709B" w:rsidRDefault="0075709B" w:rsidP="0075709B"/>
    <w:p w14:paraId="6C1D5B9C" w14:textId="77777777" w:rsidR="0075709B" w:rsidRPr="0075709B" w:rsidRDefault="0075709B" w:rsidP="0075709B"/>
    <w:p w14:paraId="6C1D5B9D" w14:textId="77777777" w:rsidR="0075709B" w:rsidRPr="0075709B" w:rsidRDefault="00827192" w:rsidP="0075709B">
      <w:r>
        <w:rPr>
          <w:noProof/>
        </w:rPr>
        <w:drawing>
          <wp:anchor distT="0" distB="0" distL="114300" distR="114300" simplePos="0" relativeHeight="251676672" behindDoc="0" locked="0" layoutInCell="1" allowOverlap="1" wp14:anchorId="6C1D5BC2" wp14:editId="6C1D5BC3">
            <wp:simplePos x="0" y="0"/>
            <wp:positionH relativeFrom="column">
              <wp:posOffset>-40005</wp:posOffset>
            </wp:positionH>
            <wp:positionV relativeFrom="paragraph">
              <wp:posOffset>1104265</wp:posOffset>
            </wp:positionV>
            <wp:extent cx="5887720" cy="1859280"/>
            <wp:effectExtent l="0" t="0" r="0" b="7620"/>
            <wp:wrapThrough wrapText="bothSides">
              <wp:wrapPolygon edited="0">
                <wp:start x="0" y="0"/>
                <wp:lineTo x="0" y="21467"/>
                <wp:lineTo x="21525" y="21467"/>
                <wp:lineTo x="21525" y="0"/>
                <wp:lineTo x="0" y="0"/>
              </wp:wrapPolygon>
            </wp:wrapThrough>
            <wp:docPr id="14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72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C1D5BC4" wp14:editId="6C1D5BC5">
                <wp:simplePos x="0" y="0"/>
                <wp:positionH relativeFrom="column">
                  <wp:posOffset>-114935</wp:posOffset>
                </wp:positionH>
                <wp:positionV relativeFrom="paragraph">
                  <wp:posOffset>387985</wp:posOffset>
                </wp:positionV>
                <wp:extent cx="5967730" cy="495300"/>
                <wp:effectExtent l="0" t="0" r="0" b="0"/>
                <wp:wrapSquare wrapText="bothSides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773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8" w14:textId="77777777" w:rsidR="00FF03F7" w:rsidRPr="00FF03F7" w:rsidRDefault="00FF03F7" w:rsidP="00FF03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92D050"/>
                                <w:sz w:val="26"/>
                                <w:szCs w:val="26"/>
                              </w:rPr>
                            </w:pPr>
                            <w:r w:rsidRPr="00FF03F7">
                              <w:rPr>
                                <w:rFonts w:cstheme="minorHAnsi"/>
                                <w:color w:val="92D050"/>
                                <w:sz w:val="26"/>
                                <w:szCs w:val="26"/>
                              </w:rPr>
                              <w:t>Vul deze schets in en plaats duidelijk zichtbaar achter het raam.</w:t>
                            </w:r>
                          </w:p>
                          <w:p w14:paraId="6C1D5BF9" w14:textId="77777777" w:rsidR="00FF03F7" w:rsidRPr="00FF03F7" w:rsidRDefault="00FF03F7" w:rsidP="00FF03F7">
                            <w:pPr>
                              <w:rPr>
                                <w:rFonts w:cstheme="minorHAnsi"/>
                              </w:rPr>
                            </w:pPr>
                            <w:r w:rsidRPr="00FF03F7">
                              <w:rPr>
                                <w:rFonts w:cstheme="minorHAnsi"/>
                                <w:color w:val="000000"/>
                              </w:rPr>
                              <w:t xml:space="preserve">Voor appartementsgebouwen volstaat het </w:t>
                            </w:r>
                            <w:r w:rsidR="002E67D5">
                              <w:rPr>
                                <w:rFonts w:cstheme="minorHAnsi"/>
                                <w:color w:val="000000"/>
                              </w:rPr>
                              <w:t>1</w:t>
                            </w:r>
                            <w:r w:rsidRPr="00FF03F7">
                              <w:rPr>
                                <w:rFonts w:cstheme="minorHAnsi"/>
                                <w:color w:val="000000"/>
                              </w:rPr>
                              <w:t xml:space="preserve"> exemplaar aan de inkomdeur te hangen.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4" id="_x0000_s1034" type="#_x0000_t202" style="position:absolute;margin-left:-9.05pt;margin-top:30.55pt;width:469.9pt;height:3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" filled="f" stroked="f">
                <v:textbox>
                  <w:txbxContent>
                    <w:p w14:paraId="6C1D5BF8" w14:textId="77777777" w:rsidR="00FF03F7" w:rsidRPr="00FF03F7" w:rsidRDefault="00FF03F7" w:rsidP="00FF03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92D050"/>
                          <w:sz w:val="26"/>
                          <w:szCs w:val="26"/>
                        </w:rPr>
                      </w:pPr>
                      <w:r w:rsidRPr="00FF03F7">
                        <w:rPr>
                          <w:rFonts w:cstheme="minorHAnsi"/>
                          <w:color w:val="92D050"/>
                          <w:sz w:val="26"/>
                          <w:szCs w:val="26"/>
                        </w:rPr>
                        <w:t>Vul deze schets in en plaats duidelijk zichtbaar achter het raam.</w:t>
                      </w:r>
                    </w:p>
                    <w:p w14:paraId="6C1D5BF9" w14:textId="77777777" w:rsidR="00FF03F7" w:rsidRPr="00FF03F7" w:rsidRDefault="00FF03F7" w:rsidP="00FF03F7">
                      <w:pPr>
                        <w:rPr>
                          <w:rFonts w:cstheme="minorHAnsi"/>
                        </w:rPr>
                      </w:pPr>
                      <w:r w:rsidRPr="00FF03F7">
                        <w:rPr>
                          <w:rFonts w:cstheme="minorHAnsi"/>
                          <w:color w:val="000000"/>
                        </w:rPr>
                        <w:t xml:space="preserve">Voor appartementsgebouwen volstaat het </w:t>
                      </w:r>
                      <w:r w:rsidR="002E67D5">
                        <w:rPr>
                          <w:rFonts w:cstheme="minorHAnsi"/>
                          <w:color w:val="000000"/>
                        </w:rPr>
                        <w:t>1</w:t>
                      </w:r>
                      <w:r w:rsidRPr="00FF03F7">
                        <w:rPr>
                          <w:rFonts w:cstheme="minorHAnsi"/>
                          <w:color w:val="000000"/>
                        </w:rPr>
                        <w:t xml:space="preserve"> exemplaar aan de inkomdeur te hangen.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1D5B9E" w14:textId="77777777" w:rsidR="0075709B" w:rsidRPr="0075709B" w:rsidRDefault="00827192" w:rsidP="0075709B"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C1D5BC6" wp14:editId="6C1D5BC7">
                <wp:simplePos x="0" y="0"/>
                <wp:positionH relativeFrom="column">
                  <wp:posOffset>1668145</wp:posOffset>
                </wp:positionH>
                <wp:positionV relativeFrom="paragraph">
                  <wp:posOffset>1001395</wp:posOffset>
                </wp:positionV>
                <wp:extent cx="2360930" cy="327660"/>
                <wp:effectExtent l="0" t="0" r="0" b="0"/>
                <wp:wrapSquare wrapText="bothSides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A" w14:textId="77777777" w:rsidR="00FF03F7" w:rsidRPr="00FF03F7" w:rsidRDefault="00FF03F7" w:rsidP="00FF03F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F03F7">
                              <w:rPr>
                                <w:sz w:val="24"/>
                                <w:szCs w:val="24"/>
                              </w:rPr>
                              <w:t xml:space="preserve">Voorgevel van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jouw</w:t>
                            </w:r>
                            <w:r w:rsidRPr="00FF03F7">
                              <w:rPr>
                                <w:sz w:val="24"/>
                                <w:szCs w:val="24"/>
                              </w:rPr>
                              <w:t xml:space="preserve"> huis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6" id="_x0000_s1035" type="#_x0000_t202" style="position:absolute;margin-left:131.35pt;margin-top:78.85pt;width:185.9pt;height:25.8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50/AEAANQ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" filled="f" stroked="f">
                <v:textbox>
                  <w:txbxContent>
                    <w:p w14:paraId="6C1D5BFA" w14:textId="77777777" w:rsidR="00FF03F7" w:rsidRPr="00FF03F7" w:rsidRDefault="00FF03F7" w:rsidP="00FF03F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F03F7">
                        <w:rPr>
                          <w:sz w:val="24"/>
                          <w:szCs w:val="24"/>
                        </w:rPr>
                        <w:t xml:space="preserve">Voorgevel van </w:t>
                      </w:r>
                      <w:r>
                        <w:rPr>
                          <w:sz w:val="24"/>
                          <w:szCs w:val="24"/>
                        </w:rPr>
                        <w:t>jouw</w:t>
                      </w:r>
                      <w:r w:rsidRPr="00FF03F7">
                        <w:rPr>
                          <w:sz w:val="24"/>
                          <w:szCs w:val="24"/>
                        </w:rPr>
                        <w:t xml:space="preserve"> huis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1D5B9F" w14:textId="77777777" w:rsidR="0075709B" w:rsidRPr="0075709B" w:rsidRDefault="0075709B" w:rsidP="0075709B"/>
    <w:p w14:paraId="6C1D5BA0" w14:textId="77777777" w:rsidR="00883E66" w:rsidRDefault="00883E66" w:rsidP="00883E66">
      <w:pPr>
        <w:autoSpaceDE w:val="0"/>
        <w:autoSpaceDN w:val="0"/>
        <w:adjustRightInd w:val="0"/>
        <w:spacing w:after="0" w:line="240" w:lineRule="auto"/>
      </w:pPr>
    </w:p>
    <w:p w14:paraId="6C1D5BA1" w14:textId="77777777" w:rsidR="00DB45D4" w:rsidRPr="0075709B" w:rsidRDefault="00827192" w:rsidP="00883E66">
      <w:pPr>
        <w:autoSpaceDE w:val="0"/>
        <w:autoSpaceDN w:val="0"/>
        <w:adjustRightInd w:val="0"/>
        <w:spacing w:after="0" w:line="240" w:lineRule="auto"/>
      </w:pPr>
      <w:r w:rsidRPr="00FF03F7">
        <w:rPr>
          <w:rFonts w:cstheme="minorHAnsi"/>
          <w:b/>
          <w:noProof/>
          <w:color w:val="92D05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C1D5BC8" wp14:editId="6C1D5BC9">
                <wp:simplePos x="0" y="0"/>
                <wp:positionH relativeFrom="column">
                  <wp:posOffset>761365</wp:posOffset>
                </wp:positionH>
                <wp:positionV relativeFrom="paragraph">
                  <wp:posOffset>408305</wp:posOffset>
                </wp:positionV>
                <wp:extent cx="1752600" cy="1181100"/>
                <wp:effectExtent l="0" t="0" r="0" b="0"/>
                <wp:wrapNone/>
                <wp:docPr id="2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181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5BFB" w14:textId="77777777" w:rsidR="00883E66" w:rsidRPr="00827192" w:rsidRDefault="00883E66" w:rsidP="00883E6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implonNorm" w:hAnsi="SimplonNorm" w:cs="SimplonNorm"/>
                                <w:sz w:val="24"/>
                                <w:szCs w:val="24"/>
                              </w:rPr>
                            </w:pPr>
                            <w:r w:rsidRPr="00827192">
                              <w:rPr>
                                <w:rFonts w:ascii="SimplonNorm" w:hAnsi="SimplonNorm" w:cs="SimplonNorm"/>
                                <w:sz w:val="24"/>
                                <w:szCs w:val="24"/>
                              </w:rPr>
                              <w:t>Voor alle duidelijkheid: ook als je dit blad invult, blijft alleen de aannemer verantwoordelijk voor eventuele schade.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D5BC8" id="_x0000_s1036" type="#_x0000_t202" style="position:absolute;margin-left:59.95pt;margin-top:32.15pt;width:138pt;height:9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" fillcolor="#e2efd9 [665]" stroked="f">
                <v:textbox>
                  <w:txbxContent>
                    <w:p w14:paraId="6C1D5BFB" w14:textId="77777777" w:rsidR="00883E66" w:rsidRPr="00827192" w:rsidRDefault="00883E66" w:rsidP="00883E6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implonNorm" w:hAnsi="SimplonNorm" w:cs="SimplonNorm"/>
                          <w:sz w:val="24"/>
                          <w:szCs w:val="24"/>
                        </w:rPr>
                      </w:pPr>
                      <w:r w:rsidRPr="00827192">
                        <w:rPr>
                          <w:rFonts w:ascii="SimplonNorm" w:hAnsi="SimplonNorm" w:cs="SimplonNorm"/>
                          <w:sz w:val="24"/>
                          <w:szCs w:val="24"/>
                        </w:rPr>
                        <w:t>Voor alle duidelijkheid: ook als je dit blad invult, blijft alleen de aannemer verantwoordelijk voor eventuele schade.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noProof/>
          <w:color w:val="92D05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C1D5BCA" wp14:editId="6C1D5BCB">
                <wp:simplePos x="0" y="0"/>
                <wp:positionH relativeFrom="column">
                  <wp:posOffset>2811145</wp:posOffset>
                </wp:positionH>
                <wp:positionV relativeFrom="paragraph">
                  <wp:posOffset>408305</wp:posOffset>
                </wp:positionV>
                <wp:extent cx="2430780" cy="1181100"/>
                <wp:effectExtent l="0" t="0" r="7620" b="0"/>
                <wp:wrapNone/>
                <wp:docPr id="9" name="Groe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0780" cy="1181100"/>
                          <a:chOff x="0" y="0"/>
                          <a:chExt cx="2430780" cy="1181100"/>
                        </a:xfrm>
                      </wpg:grpSpPr>
                      <wps:wsp>
                        <wps:cNvPr id="26" name="Tekstvak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0780" cy="1181100"/>
                          </a:xfrm>
                          <a:prstGeom prst="rect">
                            <a:avLst/>
                          </a:prstGeom>
                          <a:solidFill>
                            <a:srgbClr val="3B59A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1D5BFC" w14:textId="77777777" w:rsidR="0075709B" w:rsidRPr="00827192" w:rsidRDefault="0075709B" w:rsidP="00883E66">
                              <w:pPr>
                                <w:pStyle w:val="Lijstalinea"/>
                                <w:numPr>
                                  <w:ilvl w:val="0"/>
                                  <w:numId w:val="6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t>Stappen is moeilijk voor jou?</w:t>
                              </w:r>
                            </w:p>
                            <w:p w14:paraId="6C1D5BFD" w14:textId="77777777" w:rsidR="0075709B" w:rsidRPr="00827192" w:rsidRDefault="0075709B" w:rsidP="00883E66">
                              <w:pPr>
                                <w:pStyle w:val="Lijstalinea"/>
                                <w:numPr>
                                  <w:ilvl w:val="0"/>
                                  <w:numId w:val="6"/>
                                </w:num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t>Moet je woning altijd makkelijk toegankelijk zijn?</w:t>
                              </w:r>
                            </w:p>
                            <w:p w14:paraId="6C1D5BFE" w14:textId="77777777" w:rsidR="0075709B" w:rsidRPr="00827192" w:rsidRDefault="00883E66" w:rsidP="00883E66">
                              <w:pPr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br/>
                                <w:t xml:space="preserve">         </w:t>
                              </w:r>
                              <w:r w:rsidR="0075709B" w:rsidRPr="00827192">
                                <w:rPr>
                                  <w:rFonts w:cstheme="minorHAnsi"/>
                                  <w:color w:val="FFFFFF" w:themeColor="background1"/>
                                  <w:sz w:val="24"/>
                                  <w:szCs w:val="24"/>
                                </w:rPr>
                                <w:t>Kruis dit vakje aan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Rechthoek 27"/>
                        <wps:cNvSpPr/>
                        <wps:spPr>
                          <a:xfrm>
                            <a:off x="1638300" y="746760"/>
                            <a:ext cx="327660" cy="327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D5BCA" id="Groep 9" o:spid="_x0000_s1037" style="position:absolute;margin-left:221.35pt;margin-top:32.15pt;width:191.4pt;height:93pt;z-index:251691008" coordsize="24307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">
                <v:shape id="_x0000_s1038" type="#_x0000_t202" style="position:absolute;width:24307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" fillcolor="#3b59a2" stroked="f">
                  <v:textbox>
                    <w:txbxContent>
                      <w:p w14:paraId="6C1D5BFC" w14:textId="77777777" w:rsidR="0075709B" w:rsidRPr="00827192" w:rsidRDefault="0075709B" w:rsidP="00883E66">
                        <w:pPr>
                          <w:pStyle w:val="Lijstalinea"/>
                          <w:numPr>
                            <w:ilvl w:val="0"/>
                            <w:numId w:val="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t>Stappen is moeilijk voor jou?</w:t>
                        </w:r>
                      </w:p>
                      <w:p w14:paraId="6C1D5BFD" w14:textId="77777777" w:rsidR="0075709B" w:rsidRPr="00827192" w:rsidRDefault="0075709B" w:rsidP="00883E66">
                        <w:pPr>
                          <w:pStyle w:val="Lijstalinea"/>
                          <w:numPr>
                            <w:ilvl w:val="0"/>
                            <w:numId w:val="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t>Moet je woning altijd makkelijk toegankelijk zijn?</w:t>
                        </w:r>
                      </w:p>
                      <w:p w14:paraId="6C1D5BFE" w14:textId="77777777" w:rsidR="0075709B" w:rsidRPr="00827192" w:rsidRDefault="00883E66" w:rsidP="00883E66">
                        <w:pPr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br/>
                          <w:t xml:space="preserve">         </w:t>
                        </w:r>
                        <w:r w:rsidR="0075709B" w:rsidRPr="00827192">
                          <w:rPr>
                            <w:rFonts w:cstheme="minorHAnsi"/>
                            <w:color w:val="FFFFFF" w:themeColor="background1"/>
                            <w:sz w:val="24"/>
                            <w:szCs w:val="24"/>
                          </w:rPr>
                          <w:t>Kruis dit vakje aan</w:t>
                        </w:r>
                      </w:p>
                    </w:txbxContent>
                  </v:textbox>
                </v:shape>
                <v:rect id="Rechthoek 27" o:spid="_x0000_s1039" style="position:absolute;left:16383;top:7467;width:3276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" fillcolor="white [3201]" stroked="f" strokeweight="1pt"/>
              </v:group>
            </w:pict>
          </mc:Fallback>
        </mc:AlternateContent>
      </w:r>
    </w:p>
    <w:sectPr w:rsidR="00DB45D4" w:rsidRPr="0075709B" w:rsidSect="001E367A">
      <w:pgSz w:w="11906" w:h="16838"/>
      <w:pgMar w:top="993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694F" w14:textId="77777777" w:rsidR="005F6993" w:rsidRDefault="005F6993" w:rsidP="005A433B">
      <w:pPr>
        <w:spacing w:after="0" w:line="240" w:lineRule="auto"/>
      </w:pPr>
      <w:r>
        <w:separator/>
      </w:r>
    </w:p>
  </w:endnote>
  <w:endnote w:type="continuationSeparator" w:id="0">
    <w:p w14:paraId="6CA6B127" w14:textId="77777777" w:rsidR="005F6993" w:rsidRDefault="005F6993" w:rsidP="005A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on 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er Light">
    <w:altName w:val="Calibri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plon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9D01A" w14:textId="77777777" w:rsidR="005F6993" w:rsidRDefault="005F6993" w:rsidP="005A433B">
      <w:pPr>
        <w:spacing w:after="0" w:line="240" w:lineRule="auto"/>
      </w:pPr>
      <w:r>
        <w:separator/>
      </w:r>
    </w:p>
  </w:footnote>
  <w:footnote w:type="continuationSeparator" w:id="0">
    <w:p w14:paraId="707C1700" w14:textId="77777777" w:rsidR="005F6993" w:rsidRDefault="005F6993" w:rsidP="005A4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4C5"/>
    <w:multiLevelType w:val="hybridMultilevel"/>
    <w:tmpl w:val="E5A0F0FA"/>
    <w:lvl w:ilvl="0" w:tplc="7604D6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5021"/>
    <w:multiLevelType w:val="hybridMultilevel"/>
    <w:tmpl w:val="EF28589A"/>
    <w:lvl w:ilvl="0" w:tplc="E788D110">
      <w:numFmt w:val="bullet"/>
      <w:lvlText w:val="•"/>
      <w:lvlJc w:val="left"/>
      <w:pPr>
        <w:ind w:left="5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" w15:restartNumberingAfterBreak="0">
    <w:nsid w:val="449D0DFB"/>
    <w:multiLevelType w:val="hybridMultilevel"/>
    <w:tmpl w:val="EB0AA6B8"/>
    <w:lvl w:ilvl="0" w:tplc="7604D69E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C10ED5"/>
    <w:multiLevelType w:val="hybridMultilevel"/>
    <w:tmpl w:val="79A2D308"/>
    <w:lvl w:ilvl="0" w:tplc="5906C7C6">
      <w:start w:val="1"/>
      <w:numFmt w:val="decimal"/>
      <w:lvlText w:val="%1."/>
      <w:lvlJc w:val="left"/>
      <w:pPr>
        <w:ind w:left="720" w:hanging="360"/>
      </w:pPr>
    </w:lvl>
    <w:lvl w:ilvl="1" w:tplc="7AE4D8AE">
      <w:start w:val="1"/>
      <w:numFmt w:val="lowerLetter"/>
      <w:lvlText w:val="%2."/>
      <w:lvlJc w:val="left"/>
      <w:pPr>
        <w:ind w:left="1440" w:hanging="360"/>
      </w:pPr>
    </w:lvl>
    <w:lvl w:ilvl="2" w:tplc="4720F0A6">
      <w:start w:val="1"/>
      <w:numFmt w:val="lowerRoman"/>
      <w:lvlText w:val="%3."/>
      <w:lvlJc w:val="right"/>
      <w:pPr>
        <w:ind w:left="2160" w:hanging="180"/>
      </w:pPr>
    </w:lvl>
    <w:lvl w:ilvl="3" w:tplc="8FD6A138">
      <w:start w:val="1"/>
      <w:numFmt w:val="decimal"/>
      <w:lvlText w:val="%4."/>
      <w:lvlJc w:val="left"/>
      <w:pPr>
        <w:ind w:left="2880" w:hanging="360"/>
      </w:pPr>
    </w:lvl>
    <w:lvl w:ilvl="4" w:tplc="553C50C0">
      <w:start w:val="1"/>
      <w:numFmt w:val="lowerLetter"/>
      <w:lvlText w:val="%5."/>
      <w:lvlJc w:val="left"/>
      <w:pPr>
        <w:ind w:left="3600" w:hanging="360"/>
      </w:pPr>
    </w:lvl>
    <w:lvl w:ilvl="5" w:tplc="5824D048">
      <w:start w:val="1"/>
      <w:numFmt w:val="lowerRoman"/>
      <w:lvlText w:val="%6."/>
      <w:lvlJc w:val="right"/>
      <w:pPr>
        <w:ind w:left="4320" w:hanging="180"/>
      </w:pPr>
    </w:lvl>
    <w:lvl w:ilvl="6" w:tplc="F19A69DA">
      <w:start w:val="1"/>
      <w:numFmt w:val="decimal"/>
      <w:lvlText w:val="%7."/>
      <w:lvlJc w:val="left"/>
      <w:pPr>
        <w:ind w:left="5040" w:hanging="360"/>
      </w:pPr>
    </w:lvl>
    <w:lvl w:ilvl="7" w:tplc="2F3ECE3C">
      <w:start w:val="1"/>
      <w:numFmt w:val="lowerLetter"/>
      <w:lvlText w:val="%8."/>
      <w:lvlJc w:val="left"/>
      <w:pPr>
        <w:ind w:left="5760" w:hanging="360"/>
      </w:pPr>
    </w:lvl>
    <w:lvl w:ilvl="8" w:tplc="5E820A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6145"/>
    <w:multiLevelType w:val="hybridMultilevel"/>
    <w:tmpl w:val="EF28589A"/>
    <w:lvl w:ilvl="0" w:tplc="E788D110">
      <w:numFmt w:val="bullet"/>
      <w:lvlText w:val="•"/>
      <w:lvlJc w:val="left"/>
      <w:pPr>
        <w:ind w:left="5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 w15:restartNumberingAfterBreak="0">
    <w:nsid w:val="74E07A17"/>
    <w:multiLevelType w:val="hybridMultilevel"/>
    <w:tmpl w:val="340ADD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550905">
    <w:abstractNumId w:val="4"/>
  </w:num>
  <w:num w:numId="2" w16cid:durableId="1827815927">
    <w:abstractNumId w:val="1"/>
  </w:num>
  <w:num w:numId="3" w16cid:durableId="693849584">
    <w:abstractNumId w:val="3"/>
  </w:num>
  <w:num w:numId="4" w16cid:durableId="364915856">
    <w:abstractNumId w:val="5"/>
  </w:num>
  <w:num w:numId="5" w16cid:durableId="751009491">
    <w:abstractNumId w:val="0"/>
  </w:num>
  <w:num w:numId="6" w16cid:durableId="1654065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AD"/>
    <w:rsid w:val="000724F7"/>
    <w:rsid w:val="000E18EA"/>
    <w:rsid w:val="000F79E1"/>
    <w:rsid w:val="00131DBD"/>
    <w:rsid w:val="00136917"/>
    <w:rsid w:val="001940F4"/>
    <w:rsid w:val="001B3EE5"/>
    <w:rsid w:val="001E367A"/>
    <w:rsid w:val="00261ACB"/>
    <w:rsid w:val="002E67D5"/>
    <w:rsid w:val="002F76C4"/>
    <w:rsid w:val="004109EB"/>
    <w:rsid w:val="004111EB"/>
    <w:rsid w:val="0046001E"/>
    <w:rsid w:val="00462EBE"/>
    <w:rsid w:val="0048255E"/>
    <w:rsid w:val="0048678A"/>
    <w:rsid w:val="00487BDC"/>
    <w:rsid w:val="004B3AE6"/>
    <w:rsid w:val="004C34D8"/>
    <w:rsid w:val="004D62B7"/>
    <w:rsid w:val="00536F34"/>
    <w:rsid w:val="005830A3"/>
    <w:rsid w:val="005A433B"/>
    <w:rsid w:val="005F6993"/>
    <w:rsid w:val="006022EE"/>
    <w:rsid w:val="00626338"/>
    <w:rsid w:val="00652463"/>
    <w:rsid w:val="006A20B8"/>
    <w:rsid w:val="007003BD"/>
    <w:rsid w:val="00705EB3"/>
    <w:rsid w:val="007235C0"/>
    <w:rsid w:val="00725844"/>
    <w:rsid w:val="007434B0"/>
    <w:rsid w:val="0075709B"/>
    <w:rsid w:val="00792775"/>
    <w:rsid w:val="007A34D0"/>
    <w:rsid w:val="007B27AB"/>
    <w:rsid w:val="00827192"/>
    <w:rsid w:val="008659E8"/>
    <w:rsid w:val="00882EF1"/>
    <w:rsid w:val="00883E66"/>
    <w:rsid w:val="00884381"/>
    <w:rsid w:val="008A0E8C"/>
    <w:rsid w:val="008C5915"/>
    <w:rsid w:val="008F52E1"/>
    <w:rsid w:val="00914AE6"/>
    <w:rsid w:val="009405FA"/>
    <w:rsid w:val="00961AF8"/>
    <w:rsid w:val="009743DF"/>
    <w:rsid w:val="0099109E"/>
    <w:rsid w:val="00A05980"/>
    <w:rsid w:val="00A55C57"/>
    <w:rsid w:val="00A76BAD"/>
    <w:rsid w:val="00AB43A6"/>
    <w:rsid w:val="00B660A8"/>
    <w:rsid w:val="00B80945"/>
    <w:rsid w:val="00B857EA"/>
    <w:rsid w:val="00BA6036"/>
    <w:rsid w:val="00C34174"/>
    <w:rsid w:val="00CE55DB"/>
    <w:rsid w:val="00D266F5"/>
    <w:rsid w:val="00D34B43"/>
    <w:rsid w:val="00D55136"/>
    <w:rsid w:val="00D97673"/>
    <w:rsid w:val="00DA2278"/>
    <w:rsid w:val="00DB45D4"/>
    <w:rsid w:val="00DB72C5"/>
    <w:rsid w:val="00DE7C0F"/>
    <w:rsid w:val="00DF1F30"/>
    <w:rsid w:val="00E06AE2"/>
    <w:rsid w:val="00E35846"/>
    <w:rsid w:val="00E60215"/>
    <w:rsid w:val="00E647FE"/>
    <w:rsid w:val="00E91B81"/>
    <w:rsid w:val="00EB236B"/>
    <w:rsid w:val="00EB46CF"/>
    <w:rsid w:val="00EB623E"/>
    <w:rsid w:val="00ED7E3D"/>
    <w:rsid w:val="00F21011"/>
    <w:rsid w:val="00F57B03"/>
    <w:rsid w:val="00F875A4"/>
    <w:rsid w:val="00F92598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5B6C"/>
  <w15:chartTrackingRefBased/>
  <w15:docId w15:val="{FA79FF37-D181-434D-9ECF-46626DC7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locked="0" w:semiHidden="1" w:unhideWhenUsed="1"/>
  </w:latentStyles>
  <w:style w:type="paragraph" w:default="1" w:styleId="Standaard">
    <w:name w:val="Normal"/>
    <w:qFormat/>
    <w:rsid w:val="005A433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locked/>
    <w:rsid w:val="005A4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433B"/>
  </w:style>
  <w:style w:type="paragraph" w:styleId="Voettekst">
    <w:name w:val="footer"/>
    <w:basedOn w:val="Standaard"/>
    <w:link w:val="VoettekstChar"/>
    <w:uiPriority w:val="99"/>
    <w:unhideWhenUsed/>
    <w:locked/>
    <w:rsid w:val="005A4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433B"/>
  </w:style>
  <w:style w:type="paragraph" w:customStyle="1" w:styleId="Pa3">
    <w:name w:val="Pa3"/>
    <w:basedOn w:val="Standaard"/>
    <w:next w:val="Standaard"/>
    <w:uiPriority w:val="99"/>
    <w:locked/>
    <w:rsid w:val="00131DBD"/>
    <w:pPr>
      <w:autoSpaceDE w:val="0"/>
      <w:autoSpaceDN w:val="0"/>
      <w:adjustRightInd w:val="0"/>
      <w:spacing w:after="0" w:line="221" w:lineRule="atLeast"/>
    </w:pPr>
    <w:rPr>
      <w:rFonts w:ascii="Simplon Norm" w:hAnsi="Simplon Norm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locked/>
    <w:rsid w:val="00131DBD"/>
    <w:rPr>
      <w:color w:val="808080"/>
    </w:rPr>
  </w:style>
  <w:style w:type="character" w:customStyle="1" w:styleId="A2">
    <w:name w:val="A2"/>
    <w:uiPriority w:val="99"/>
    <w:locked/>
    <w:rsid w:val="00131DBD"/>
    <w:rPr>
      <w:rFonts w:cs="Simplon Norm"/>
      <w:color w:val="000000"/>
    </w:rPr>
  </w:style>
  <w:style w:type="character" w:customStyle="1" w:styleId="invulvelden">
    <w:name w:val="invulvelden"/>
    <w:basedOn w:val="Standaardalinea-lettertype"/>
    <w:uiPriority w:val="1"/>
    <w:qFormat/>
    <w:locked/>
    <w:rsid w:val="002F76C4"/>
    <w:rPr>
      <w:rFonts w:asciiTheme="minorHAnsi" w:hAnsiTheme="minorHAnsi"/>
      <w:color w:val="3B59A2"/>
      <w:sz w:val="22"/>
    </w:rPr>
  </w:style>
  <w:style w:type="paragraph" w:styleId="Lijstalinea">
    <w:name w:val="List Paragraph"/>
    <w:basedOn w:val="Standaard"/>
    <w:uiPriority w:val="34"/>
    <w:qFormat/>
    <w:locked/>
    <w:rsid w:val="00DB45D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locked/>
    <w:rsid w:val="00B660A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locked/>
    <w:rsid w:val="00B660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locked/>
    <w:rsid w:val="00B660A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locked/>
    <w:rsid w:val="008659E8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locked/>
    <w:rsid w:val="00F925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locked/>
    <w:rsid w:val="00F9259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9259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locked/>
    <w:rsid w:val="00F925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259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F92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2598"/>
    <w:rPr>
      <w:rFonts w:ascii="Segoe UI" w:hAnsi="Segoe UI" w:cs="Segoe UI"/>
      <w:sz w:val="18"/>
      <w:szCs w:val="18"/>
    </w:rPr>
  </w:style>
  <w:style w:type="paragraph" w:customStyle="1" w:styleId="body">
    <w:name w:val="body"/>
    <w:basedOn w:val="Standaard"/>
    <w:uiPriority w:val="99"/>
    <w:rsid w:val="00AB43A6"/>
    <w:pPr>
      <w:autoSpaceDE w:val="0"/>
      <w:autoSpaceDN w:val="0"/>
      <w:adjustRightInd w:val="0"/>
      <w:spacing w:after="0" w:line="220" w:lineRule="atLeast"/>
      <w:jc w:val="center"/>
      <w:textAlignment w:val="center"/>
    </w:pPr>
    <w:rPr>
      <w:rFonts w:ascii="Aller Light" w:eastAsiaTheme="minorEastAsia" w:hAnsi="Aller Light" w:cs="Aller Light"/>
      <w:color w:val="3E56A1"/>
      <w:spacing w:val="4"/>
      <w:sz w:val="16"/>
      <w:szCs w:val="1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ndermeerscht\AppData\Local\Microsoft\Windows\INetCache\Content.Outlook\UXLTBT4G\Synductis%20bewonersbrief%20(007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CA36A35FD6457295B91259F87326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9045BC-4C4B-4F99-B572-56C353FCB0EC}"/>
      </w:docPartPr>
      <w:docPartBody>
        <w:p w:rsidR="006D1FDD" w:rsidRDefault="00E24C2A">
          <w:pPr>
            <w:pStyle w:val="DFCA36A35FD6457295B91259F873261B"/>
          </w:pPr>
          <w:r w:rsidRPr="008A0E8C">
            <w:rPr>
              <w:rStyle w:val="Tekstvantijdelijkeaanduiding"/>
              <w:color w:val="FF0000"/>
            </w:rPr>
            <w:t>&lt;…&gt;</w:t>
          </w:r>
        </w:p>
      </w:docPartBody>
    </w:docPart>
    <w:docPart>
      <w:docPartPr>
        <w:name w:val="1403A25217B346BF8AAF035D290407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623BC6-0995-478E-8F68-61CDF2F77C98}"/>
      </w:docPartPr>
      <w:docPartBody>
        <w:p w:rsidR="006D1FDD" w:rsidRDefault="00E24C2A">
          <w:pPr>
            <w:pStyle w:val="1403A25217B346BF8AAF035D290407F6"/>
          </w:pPr>
          <w:r w:rsidRPr="008A0E8C">
            <w:rPr>
              <w:rStyle w:val="Tekstvantijdelijkeaanduiding"/>
              <w:color w:val="FF0000"/>
            </w:rPr>
            <w:t>[straat / straten]</w:t>
          </w:r>
        </w:p>
      </w:docPartBody>
    </w:docPart>
    <w:docPart>
      <w:docPartPr>
        <w:name w:val="C7C847133EBC42A99D0AE70361664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7ED560-6431-4FD2-8861-D1F825F09CD6}"/>
      </w:docPartPr>
      <w:docPartBody>
        <w:p w:rsidR="006D1FDD" w:rsidRDefault="00E24C2A">
          <w:pPr>
            <w:pStyle w:val="C7C847133EBC42A99D0AE70361664F4D"/>
          </w:pPr>
          <w:r w:rsidRPr="008A0E8C">
            <w:rPr>
              <w:rStyle w:val="Tekstvantijdelijkeaanduiding"/>
              <w:color w:val="FF0000"/>
            </w:rPr>
            <w:t>[Naam aannemer]</w:t>
          </w:r>
        </w:p>
      </w:docPartBody>
    </w:docPart>
    <w:docPart>
      <w:docPartPr>
        <w:name w:val="9869E93D710F4815842C6A5A66208A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B9555-8CAF-4A32-905E-4F1B62130C07}"/>
      </w:docPartPr>
      <w:docPartBody>
        <w:p w:rsidR="006D1FDD" w:rsidRDefault="00E24C2A">
          <w:pPr>
            <w:pStyle w:val="9869E93D710F4815842C6A5A66208AD9"/>
          </w:pPr>
          <w:r w:rsidRPr="00A55C57">
            <w:rPr>
              <w:rStyle w:val="Tekstvantijdelijkeaanduiding"/>
              <w:color w:val="FF0000"/>
            </w:rPr>
            <w:t>[Aantal dagen/weken]</w:t>
          </w:r>
        </w:p>
      </w:docPartBody>
    </w:docPart>
    <w:docPart>
      <w:docPartPr>
        <w:name w:val="5FABB1D6E26740CCB96C452C674CE2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DF7E52-68DD-4FC6-80CC-67D168522CA2}"/>
      </w:docPartPr>
      <w:docPartBody>
        <w:p w:rsidR="006D1FDD" w:rsidRDefault="00E24C2A">
          <w:pPr>
            <w:pStyle w:val="5FABB1D6E26740CCB96C452C674CE2BA"/>
          </w:pPr>
          <w:r w:rsidRPr="00A55C57">
            <w:rPr>
              <w:rStyle w:val="Tekstvantijdelijkeaanduiding"/>
              <w:color w:val="FF0000"/>
            </w:rPr>
            <w:t>[</w:t>
          </w:r>
          <w:r w:rsidRPr="00A55C57">
            <w:rPr>
              <w:rStyle w:val="invulvelden"/>
              <w:color w:val="FF0000"/>
            </w:rPr>
            <w:t>Werfverantwoordelijke / Aannemer / toezichter / projectleider</w:t>
          </w:r>
          <w:r w:rsidRPr="00A55C57">
            <w:rPr>
              <w:rStyle w:val="Tekstvantijdelijkeaanduiding"/>
              <w:color w:val="FF0000"/>
            </w:rPr>
            <w:t>]</w:t>
          </w:r>
        </w:p>
      </w:docPartBody>
    </w:docPart>
    <w:docPart>
      <w:docPartPr>
        <w:name w:val="3CC5A33578974F7D9907F3650AEEF1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A27283-34B8-463A-AAA6-5692C7576C15}"/>
      </w:docPartPr>
      <w:docPartBody>
        <w:p w:rsidR="006D1FDD" w:rsidRDefault="00E24C2A">
          <w:pPr>
            <w:pStyle w:val="3CC5A33578974F7D9907F3650AEEF111"/>
          </w:pPr>
          <w:r w:rsidRPr="008A0E8C">
            <w:rPr>
              <w:rStyle w:val="Tekstvantijdelijkeaanduiding"/>
              <w:color w:val="FF0000"/>
            </w:rPr>
            <w:t>[</w:t>
          </w:r>
          <w:r>
            <w:rPr>
              <w:rStyle w:val="Tekstvantijdelijkeaanduiding"/>
              <w:color w:val="FF0000"/>
            </w:rPr>
            <w:t>04xx xx xx xx</w:t>
          </w:r>
          <w:r w:rsidRPr="008A0E8C">
            <w:rPr>
              <w:rStyle w:val="Tekstvantijdelijkeaanduiding"/>
              <w:color w:val="FF000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on 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ler Light">
    <w:altName w:val="Calibri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plonNor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2A"/>
    <w:rsid w:val="00416D17"/>
    <w:rsid w:val="004730EF"/>
    <w:rsid w:val="004B3AE6"/>
    <w:rsid w:val="005D31D8"/>
    <w:rsid w:val="006D1FDD"/>
    <w:rsid w:val="007003BD"/>
    <w:rsid w:val="00712B4F"/>
    <w:rsid w:val="007C77FE"/>
    <w:rsid w:val="009E6E7B"/>
    <w:rsid w:val="00E24C2A"/>
    <w:rsid w:val="00E35846"/>
    <w:rsid w:val="00E9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character" w:customStyle="1" w:styleId="invulvelden">
    <w:name w:val="invulvelden"/>
    <w:basedOn w:val="Standaardalinea-lettertype"/>
    <w:uiPriority w:val="1"/>
    <w:qFormat/>
    <w:locked/>
    <w:rPr>
      <w:rFonts w:asciiTheme="minorHAnsi" w:hAnsiTheme="minorHAnsi"/>
      <w:color w:val="3B59A2"/>
      <w:sz w:val="22"/>
    </w:rPr>
  </w:style>
  <w:style w:type="paragraph" w:customStyle="1" w:styleId="DFCA36A35FD6457295B91259F873261B">
    <w:name w:val="DFCA36A35FD6457295B91259F873261B"/>
  </w:style>
  <w:style w:type="paragraph" w:customStyle="1" w:styleId="1403A25217B346BF8AAF035D290407F6">
    <w:name w:val="1403A25217B346BF8AAF035D290407F6"/>
  </w:style>
  <w:style w:type="paragraph" w:customStyle="1" w:styleId="C7C847133EBC42A99D0AE70361664F4D">
    <w:name w:val="C7C847133EBC42A99D0AE70361664F4D"/>
  </w:style>
  <w:style w:type="paragraph" w:customStyle="1" w:styleId="9869E93D710F4815842C6A5A66208AD9">
    <w:name w:val="9869E93D710F4815842C6A5A66208AD9"/>
  </w:style>
  <w:style w:type="paragraph" w:customStyle="1" w:styleId="5FABB1D6E26740CCB96C452C674CE2BA">
    <w:name w:val="5FABB1D6E26740CCB96C452C674CE2BA"/>
  </w:style>
  <w:style w:type="paragraph" w:customStyle="1" w:styleId="3CC5A33578974F7D9907F3650AEEF111">
    <w:name w:val="3CC5A33578974F7D9907F3650AEEF1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Sint-Elooswinkelstraat</CompanyAddress>
  <CompanyPhone>0473/97.66.78</CompanyPhone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f69dff-cb4f-4173-b9f1-9cd1f8871ed5" xsi:nil="true"/>
    <lcf76f155ced4ddcb4097134ff3c332f xmlns="84b3cb07-41b2-4350-be55-f2c95f78b794">
      <Terms xmlns="http://schemas.microsoft.com/office/infopath/2007/PartnerControls"/>
    </lcf76f155ced4ddcb4097134ff3c332f>
    <Volgorde xmlns="84b3cb07-41b2-4350-be55-f2c95f78b7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E403087303647B68579F14B8F7BB3" ma:contentTypeVersion="15" ma:contentTypeDescription="Een nieuw document maken." ma:contentTypeScope="" ma:versionID="32e2cea077175447d90d6d706834aeeb">
  <xsd:schema xmlns:xsd="http://www.w3.org/2001/XMLSchema" xmlns:xs="http://www.w3.org/2001/XMLSchema" xmlns:p="http://schemas.microsoft.com/office/2006/metadata/properties" xmlns:ns2="84b3cb07-41b2-4350-be55-f2c95f78b794" xmlns:ns3="54f69dff-cb4f-4173-b9f1-9cd1f8871ed5" targetNamespace="http://schemas.microsoft.com/office/2006/metadata/properties" ma:root="true" ma:fieldsID="6dc90d69f8bd5d834aadd6baf98e9992" ns2:_="" ns3:_="">
    <xsd:import namespace="84b3cb07-41b2-4350-be55-f2c95f78b794"/>
    <xsd:import namespace="54f69dff-cb4f-4173-b9f1-9cd1f8871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lgor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3cb07-41b2-4350-be55-f2c95f78b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0df85d-7bab-43f1-8c18-7b08d411a7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lgorde" ma:index="20" nillable="true" ma:displayName="Volgorde" ma:format="Dropdown" ma:indexed="true" ma:internalName="Volgorde" ma:percentage="FALSE">
      <xsd:simpleType>
        <xsd:restriction base="dms:Number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69dff-cb4f-4173-b9f1-9cd1f8871e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8ae4ab9-fd9a-429d-82e8-82a0f6b83922}" ma:internalName="TaxCatchAll" ma:showField="CatchAllData" ma:web="54f69dff-cb4f-4173-b9f1-9cd1f8871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4D8E58-EE5E-42C2-90CC-22425441F1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945D4-C6F1-4523-9A72-54A3560EF42F}"/>
</file>

<file path=customXml/itemProps4.xml><?xml version="1.0" encoding="utf-8"?>
<ds:datastoreItem xmlns:ds="http://schemas.openxmlformats.org/officeDocument/2006/customXml" ds:itemID="{BE9DB942-EB74-4141-ACE5-E925559827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930A9B2-AE7A-4A4E-A590-CB353965B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Synductis bewonersbrief (007).dotx</Template>
  <TotalTime>0</TotalTime>
  <Pages>1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Cas-Vos</Manager>
  <Company>Werner Sacré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Vandermeersch</dc:creator>
  <cp:keywords/>
  <dc:description>± 3 weken</dc:description>
  <cp:lastModifiedBy>Chris Rottiers</cp:lastModifiedBy>
  <cp:revision>4</cp:revision>
  <cp:lastPrinted>2021-06-22T12:25:00Z</cp:lastPrinted>
  <dcterms:created xsi:type="dcterms:W3CDTF">2026-09-18T05:48:00Z</dcterms:created>
  <dcterms:modified xsi:type="dcterms:W3CDTF">2026-09-18T06:35:00Z</dcterms:modified>
  <cp:contentStatus>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0x010100450E403087303647B68579F14B8F7BB3</vt:lpwstr>
  </property>
</Properties>
</file>